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F25" w:rsidRPr="000048D8" w:rsidRDefault="00525F25">
      <w:pPr>
        <w:rPr>
          <w:b/>
          <w:sz w:val="32"/>
        </w:rPr>
      </w:pPr>
      <w:bookmarkStart w:id="0" w:name="_GoBack"/>
      <w:bookmarkEnd w:id="0"/>
      <w:r w:rsidRPr="000048D8">
        <w:rPr>
          <w:b/>
          <w:sz w:val="32"/>
        </w:rPr>
        <w:t>AWESOME ELECTRONIC RESOURCES</w:t>
      </w:r>
    </w:p>
    <w:p w:rsidR="00525F25" w:rsidRDefault="00525F25"/>
    <w:tbl>
      <w:tblPr>
        <w:tblW w:w="12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26"/>
        <w:gridCol w:w="3688"/>
        <w:gridCol w:w="5349"/>
      </w:tblGrid>
      <w:tr w:rsidR="00525F25" w:rsidRPr="00AB6D30" w:rsidTr="008562D5">
        <w:trPr>
          <w:trHeight w:val="585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en-ZA"/>
              </w:rPr>
              <w:t>WEBSITE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en-ZA"/>
              </w:rPr>
              <w:t>WEBSITE ADDRESS</w:t>
            </w:r>
          </w:p>
        </w:tc>
      </w:tr>
      <w:tr w:rsidR="00525F25" w:rsidRPr="00AB6D30" w:rsidTr="008562D5">
        <w:trPr>
          <w:trHeight w:val="765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51104" behindDoc="0" locked="0" layoutInCell="1" allowOverlap="1" wp14:anchorId="175889E2" wp14:editId="3AAE581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76200</wp:posOffset>
                  </wp:positionV>
                  <wp:extent cx="2152650" cy="342900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4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765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123 Listening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www.123listening.com</w:t>
              </w:r>
            </w:hyperlink>
          </w:p>
        </w:tc>
      </w:tr>
      <w:tr w:rsidR="00525F25" w:rsidRPr="00AB6D30" w:rsidTr="008562D5">
        <w:trPr>
          <w:trHeight w:val="765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52128" behindDoc="0" locked="0" layoutInCell="1" allowOverlap="1" wp14:anchorId="186A0379" wp14:editId="3613EEA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2152650" cy="371475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7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765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5 Minute English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5minuteenglish.com</w:t>
              </w:r>
            </w:hyperlink>
          </w:p>
        </w:tc>
      </w:tr>
      <w:tr w:rsidR="00525F25" w:rsidRPr="00AB6D30" w:rsidTr="008562D5">
        <w:trPr>
          <w:trHeight w:val="765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53152" behindDoc="0" locked="0" layoutInCell="1" allowOverlap="1" wp14:anchorId="35B86C1E" wp14:editId="7F188BB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85725</wp:posOffset>
                  </wp:positionV>
                  <wp:extent cx="2162175" cy="323850"/>
                  <wp:effectExtent l="0" t="0" r="0" b="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765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Aardvark’s English Forum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www.englishforum.com/00 </w:t>
              </w:r>
            </w:hyperlink>
          </w:p>
        </w:tc>
      </w:tr>
      <w:tr w:rsidR="00525F25" w:rsidRPr="00AB6D30" w:rsidTr="008562D5">
        <w:trPr>
          <w:trHeight w:val="765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54176" behindDoc="0" locked="0" layoutInCell="1" allowOverlap="1" wp14:anchorId="6BB5F7D9" wp14:editId="3EF23B8A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76200</wp:posOffset>
                  </wp:positionV>
                  <wp:extent cx="1200150" cy="352425"/>
                  <wp:effectExtent l="0" t="0" r="0" b="9525"/>
                  <wp:wrapNone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42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765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ABC English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www.abcenglish.com </w:t>
              </w:r>
            </w:hyperlink>
          </w:p>
        </w:tc>
      </w:tr>
      <w:tr w:rsidR="00525F25" w:rsidRPr="00AB6D30" w:rsidTr="008562D5">
        <w:trPr>
          <w:trHeight w:val="765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55200" behindDoc="0" locked="0" layoutInCell="1" allowOverlap="1" wp14:anchorId="6DE2F2C6" wp14:editId="3688875F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47625</wp:posOffset>
                  </wp:positionV>
                  <wp:extent cx="1476375" cy="438150"/>
                  <wp:effectExtent l="0" t="0" r="9525" b="0"/>
                  <wp:wrapNone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3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765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Agenda Web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www.agendaweb.org </w:t>
              </w:r>
            </w:hyperlink>
          </w:p>
        </w:tc>
      </w:tr>
      <w:tr w:rsidR="00525F25" w:rsidRPr="00AB6D30" w:rsidTr="008562D5">
        <w:trPr>
          <w:trHeight w:val="765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56224" behindDoc="0" locked="0" layoutInCell="1" allowOverlap="1" wp14:anchorId="2EBE21A7" wp14:editId="4F1DCAD9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47625</wp:posOffset>
                  </wp:positionV>
                  <wp:extent cx="752475" cy="447675"/>
                  <wp:effectExtent l="0" t="0" r="9525" b="0"/>
                  <wp:wrapNone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57248" behindDoc="0" locked="0" layoutInCell="1" allowOverlap="1" wp14:anchorId="44FBD61A" wp14:editId="0C51732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609600</wp:posOffset>
                  </wp:positionV>
                  <wp:extent cx="2152650" cy="285750"/>
                  <wp:effectExtent l="0" t="0" r="0" b="0"/>
                  <wp:wrapNone/>
                  <wp:docPr id="8" name="Picture 8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77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765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All Kids Network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6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www.allkidsnetwork.com </w:t>
              </w:r>
            </w:hyperlink>
          </w:p>
        </w:tc>
      </w:tr>
      <w:tr w:rsidR="00525F25" w:rsidRPr="00AB6D30" w:rsidTr="008562D5">
        <w:trPr>
          <w:trHeight w:val="765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Better @ English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www.betteratenglish.com</w:t>
              </w:r>
            </w:hyperlink>
          </w:p>
        </w:tc>
      </w:tr>
      <w:tr w:rsidR="00525F25" w:rsidRPr="00AB6D30" w:rsidTr="008562D5">
        <w:trPr>
          <w:trHeight w:val="765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58272" behindDoc="0" locked="0" layoutInCell="1" allowOverlap="1" wp14:anchorId="2BBC1CA7" wp14:editId="6AA3F8F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2152650" cy="304800"/>
                  <wp:effectExtent l="0" t="0" r="0" b="0"/>
                  <wp:wrapNone/>
                  <wp:docPr id="9" name="Picture 9" descr="Lanternfish ESL Tit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Lanternfish ESL Ti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02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765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Boggles World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www.bogglesworldesl.com</w:t>
              </w:r>
            </w:hyperlink>
          </w:p>
        </w:tc>
      </w:tr>
      <w:tr w:rsidR="00525F25" w:rsidRPr="00AB6D30" w:rsidTr="008562D5">
        <w:trPr>
          <w:trHeight w:val="765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lastRenderedPageBreak/>
              <w:drawing>
                <wp:anchor distT="0" distB="0" distL="114300" distR="114300" simplePos="0" relativeHeight="251959296" behindDoc="0" locked="0" layoutInCell="1" allowOverlap="1" wp14:anchorId="2F926AA7" wp14:editId="1F12637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57150</wp:posOffset>
                  </wp:positionV>
                  <wp:extent cx="676275" cy="390525"/>
                  <wp:effectExtent l="0" t="0" r="9525" b="9525"/>
                  <wp:wrapNone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90" cy="3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765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Box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www.box.com</w:t>
              </w:r>
            </w:hyperlink>
          </w:p>
        </w:tc>
      </w:tr>
      <w:tr w:rsidR="00525F25" w:rsidRPr="00AB6D30" w:rsidTr="008562D5">
        <w:trPr>
          <w:trHeight w:val="765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60320" behindDoc="0" locked="0" layoutInCell="1" allowOverlap="1" wp14:anchorId="1F7F4538" wp14:editId="708F3F8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123825</wp:posOffset>
                  </wp:positionV>
                  <wp:extent cx="2152650" cy="238125"/>
                  <wp:effectExtent l="0" t="0" r="0" b="0"/>
                  <wp:wrapNone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765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Breaking News English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www.breakingnewsenglish.com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61344" behindDoc="0" locked="0" layoutInCell="1" allowOverlap="1" wp14:anchorId="4284CAC6" wp14:editId="7B63F8B3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76200</wp:posOffset>
                  </wp:positionV>
                  <wp:extent cx="1162050" cy="438150"/>
                  <wp:effectExtent l="0" t="0" r="0" b="0"/>
                  <wp:wrapNone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22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British Council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http://learnenglish.britishcouncil.org/en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62368" behindDoc="0" locked="0" layoutInCell="1" allowOverlap="1" wp14:anchorId="4548E503" wp14:editId="188672D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47625</wp:posOffset>
                  </wp:positionV>
                  <wp:extent cx="1733550" cy="476250"/>
                  <wp:effectExtent l="0" t="0" r="0" b="0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333" cy="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Busy Teacher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www.busyteacher.org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63392" behindDoc="0" locked="0" layoutInCell="1" allowOverlap="1" wp14:anchorId="78F07845" wp14:editId="3C42EAEC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76200</wp:posOffset>
                  </wp:positionV>
                  <wp:extent cx="1495425" cy="428625"/>
                  <wp:effectExtent l="0" t="0" r="0" b="9525"/>
                  <wp:wrapNone/>
                  <wp:docPr id="14" name="Picture 14" descr="http://www.canteach.ca/wp-content/themes/twentyeleven/images/headers/chessboar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http://www.canteach.ca/wp-content/themes/twentyeleven/images/headers/chess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264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Can Teach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www.canteach.ca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64416" behindDoc="0" locked="0" layoutInCell="1" allowOverlap="1" wp14:anchorId="6E3B4350" wp14:editId="72923D42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76200</wp:posOffset>
                  </wp:positionV>
                  <wp:extent cx="1828800" cy="428625"/>
                  <wp:effectExtent l="0" t="0" r="0" b="9525"/>
                  <wp:wrapNone/>
                  <wp:docPr id="15" name="Picture 15" descr="http://beckett-study.netdna-ssl.com/1.12/images/logos/cram/logo-cra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http://beckett-study.netdna-ssl.com/1.12/images/logos/cram/logo-cr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1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 xml:space="preserve">Cram 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3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www.cram.com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65440" behindDoc="0" locked="0" layoutInCell="1" allowOverlap="1" wp14:anchorId="6F450E13" wp14:editId="4739EDE8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85725</wp:posOffset>
                  </wp:positionV>
                  <wp:extent cx="1857375" cy="428625"/>
                  <wp:effectExtent l="0" t="0" r="0" b="9525"/>
                  <wp:wrapNone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6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Creatubbles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3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www.creatubbles.com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66464" behindDoc="0" locked="0" layoutInCell="1" allowOverlap="1" wp14:anchorId="1468B2A1" wp14:editId="0F9979B2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104775</wp:posOffset>
                  </wp:positionV>
                  <wp:extent cx="1600200" cy="333375"/>
                  <wp:effectExtent l="0" t="0" r="0" b="9525"/>
                  <wp:wrapNone/>
                  <wp:docPr id="17" name="Picture 17" descr="http://www.eslcafe.com/images/design_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http://www.eslcafe.com/images/desig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42" cy="334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Dave’s ESL Café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3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www.eslcafe.com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67488" behindDoc="0" locked="0" layoutInCell="1" allowOverlap="1" wp14:anchorId="0DDE65C7" wp14:editId="27F33B0B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95250</wp:posOffset>
                  </wp:positionV>
                  <wp:extent cx="1800225" cy="390525"/>
                  <wp:effectExtent l="0" t="0" r="0" b="9525"/>
                  <wp:wrapNone/>
                  <wp:docPr id="18" name="Picture 18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67" b="-7545"/>
                          <a:stretch/>
                        </pic:blipFill>
                        <pic:spPr bwMode="auto">
                          <a:xfrm>
                            <a:off x="0" y="0"/>
                            <a:ext cx="1797844" cy="392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Designer Lessons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3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www.designerlessons.org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68512" behindDoc="0" locked="0" layoutInCell="1" allowOverlap="1" wp14:anchorId="392CCDDE" wp14:editId="06E29252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76200</wp:posOffset>
                  </wp:positionV>
                  <wp:extent cx="1457325" cy="438150"/>
                  <wp:effectExtent l="0" t="0" r="0" b="0"/>
                  <wp:wrapNone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43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Dropbox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3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www.dropbox.com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D141102" wp14:editId="45DD3C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33" name="Rectangle 1033" descr="Dropbox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D00D2" id="Rectangle 1033" o:spid="_x0000_s1026" alt="Dropbox" style="position:absolute;margin-left:0;margin-top:0;width:24pt;height:24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IyJnzQMAgAAFQQAAA4A&#10;AAAAAAAAAAAAAAAALgIAAGRycy9lMm9Eb2MueG1sUEsBAi0AFAAGAAgAAAAhAEyg6SzYAAAAAwEA&#10;AA8AAAAAAAAAAAAAAAAAZgQAAGRycy9kb3ducmV2LnhtbFBLBQYAAAAABAAEAPMAAABrBQAAAAA=&#10;" filled="f" stroked="f">
                      <o:lock v:ext="edit" aspectratio="t"/>
                    </v:rect>
                  </w:pict>
                </mc:Fallback>
              </mc:AlternateContent>
            </w: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70560" behindDoc="0" locked="0" layoutInCell="1" allowOverlap="1" wp14:anchorId="53693B0D" wp14:editId="070B3A4B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76200</wp:posOffset>
                  </wp:positionV>
                  <wp:extent cx="1876425" cy="438150"/>
                  <wp:effectExtent l="0" t="0" r="9525" b="0"/>
                  <wp:wrapNone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8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Earn Videos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4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www.earnvideos.com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71584" behindDoc="0" locked="0" layoutInCell="1" allowOverlap="1" wp14:anchorId="54C7F72F" wp14:editId="166298CC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85725</wp:posOffset>
                  </wp:positionV>
                  <wp:extent cx="952500" cy="428625"/>
                  <wp:effectExtent l="0" t="0" r="0" b="0"/>
                  <wp:wrapNone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82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Edu Blogs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4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http://edublogs.org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72608" behindDoc="0" locked="0" layoutInCell="1" allowOverlap="1" wp14:anchorId="5F8C91F7" wp14:editId="2EC891F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180975</wp:posOffset>
                  </wp:positionV>
                  <wp:extent cx="2152650" cy="238125"/>
                  <wp:effectExtent l="0" t="0" r="0" b="0"/>
                  <wp:wrapNone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3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Educational Voyage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4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www.educationalvoyage.com/esl.html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73632" behindDoc="0" locked="0" layoutInCell="1" allowOverlap="1" wp14:anchorId="5F9567E8" wp14:editId="01C016B0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85725</wp:posOffset>
                  </wp:positionV>
                  <wp:extent cx="428625" cy="428625"/>
                  <wp:effectExtent l="0" t="0" r="9525" b="0"/>
                  <wp:wrapNone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2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EFL Classroom 2.0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4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http://community.eflclassroom.com/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74656" behindDoc="0" locked="0" layoutInCell="1" allowOverlap="1" wp14:anchorId="41330487" wp14:editId="5D41776D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76200</wp:posOffset>
                  </wp:positionV>
                  <wp:extent cx="1390650" cy="438150"/>
                  <wp:effectExtent l="0" t="0" r="0" b="0"/>
                  <wp:wrapNone/>
                  <wp:docPr id="27" name="Picture 27" descr="ELTbase.co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ELTbase.co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78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ELT Base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4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www.eltbase.com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75680" behindDoc="0" locked="0" layoutInCell="1" allowOverlap="1" wp14:anchorId="338F6CE9" wp14:editId="2051F818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66675</wp:posOffset>
                  </wp:positionV>
                  <wp:extent cx="1743075" cy="438150"/>
                  <wp:effectExtent l="0" t="0" r="9525" b="0"/>
                  <wp:wrapNone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857" cy="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ELT Chat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5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www.eltchat.org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76704" behindDoc="0" locked="0" layoutInCell="1" allowOverlap="1" wp14:anchorId="03A77535" wp14:editId="4A48267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2162175" cy="342900"/>
                  <wp:effectExtent l="0" t="0" r="9525" b="0"/>
                  <wp:wrapNone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4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ELT Experiences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5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www.eltexperiences.com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77728" behindDoc="0" locked="0" layoutInCell="1" allowOverlap="1" wp14:anchorId="4CF90750" wp14:editId="089A5E9C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85725</wp:posOffset>
                  </wp:positionV>
                  <wp:extent cx="1266825" cy="428625"/>
                  <wp:effectExtent l="0" t="0" r="0" b="9525"/>
                  <wp:wrapNone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Eng Go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5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www.enggo.com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78752" behindDoc="0" locked="0" layoutInCell="1" allowOverlap="1" wp14:anchorId="252C3248" wp14:editId="2B91C30F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2066925" cy="438150"/>
                  <wp:effectExtent l="0" t="0" r="9525" b="0"/>
                  <wp:wrapNone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1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Eng Vid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5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www.engvid.com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79776" behindDoc="0" locked="0" layoutInCell="1" allowOverlap="1" wp14:anchorId="11F4D431" wp14:editId="787D290C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85725</wp:posOffset>
                  </wp:positionV>
                  <wp:extent cx="1828800" cy="428625"/>
                  <wp:effectExtent l="0" t="0" r="0" b="9525"/>
                  <wp:wrapNone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742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EnGames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5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www.engames.eu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80800" behindDoc="0" locked="0" layoutInCell="1" allowOverlap="1" wp14:anchorId="749CBBF9" wp14:editId="3BE4412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85725</wp:posOffset>
                  </wp:positionV>
                  <wp:extent cx="2124075" cy="428625"/>
                  <wp:effectExtent l="0" t="0" r="0" b="9525"/>
                  <wp:wrapNone/>
                  <wp:docPr id="1024" name="Picture 1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Picture 102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727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Englisch Hilfen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6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www.englisch-hilfen.de/en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81824" behindDoc="0" locked="0" layoutInCell="1" allowOverlap="1" wp14:anchorId="3EA4858E" wp14:editId="48A4734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85725</wp:posOffset>
                  </wp:positionV>
                  <wp:extent cx="2124075" cy="428625"/>
                  <wp:effectExtent l="0" t="0" r="0" b="9525"/>
                  <wp:wrapNone/>
                  <wp:docPr id="36" name="Picture 36" descr="Learn Englis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Learn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00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English At Home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6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www.english-at-home.com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82848" behindDoc="0" locked="0" layoutInCell="1" allowOverlap="1" wp14:anchorId="67E62FD8" wp14:editId="04C66A4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76200</wp:posOffset>
                  </wp:positionV>
                  <wp:extent cx="1781175" cy="438150"/>
                  <wp:effectExtent l="0" t="0" r="9525" b="0"/>
                  <wp:wrapNone/>
                  <wp:docPr id="1025" name="Picture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4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7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English Banana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6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www.englishbanana.com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83872" behindDoc="0" locked="0" layoutInCell="1" allowOverlap="1" wp14:anchorId="4AE711F6" wp14:editId="1DA8D5BF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85725</wp:posOffset>
                  </wp:positionV>
                  <wp:extent cx="1390650" cy="428625"/>
                  <wp:effectExtent l="0" t="0" r="0" b="9525"/>
                  <wp:wrapNone/>
                  <wp:docPr id="1026" name="Picture 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102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4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English Club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6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www.englishclub.com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84896" behindDoc="0" locked="0" layoutInCell="1" allowOverlap="1" wp14:anchorId="711CCFE2" wp14:editId="7960069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2162175" cy="323850"/>
                  <wp:effectExtent l="0" t="0" r="0" b="0"/>
                  <wp:wrapNone/>
                  <wp:docPr id="1027" name="Picture 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02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English For Everyone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6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www.englishforeveryone.org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85920" behindDoc="0" locked="0" layoutInCell="1" allowOverlap="1" wp14:anchorId="73E9A180" wp14:editId="64E592D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152400</wp:posOffset>
                  </wp:positionV>
                  <wp:extent cx="2152650" cy="285750"/>
                  <wp:effectExtent l="0" t="0" r="0" b="0"/>
                  <wp:wrapNone/>
                  <wp:docPr id="1028" name="Picture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102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English Formus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7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www.englishforums.com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86944" behindDoc="0" locked="0" layoutInCell="1" allowOverlap="1" wp14:anchorId="563E9513" wp14:editId="39E9CD6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66675</wp:posOffset>
                  </wp:positionV>
                  <wp:extent cx="2028825" cy="438150"/>
                  <wp:effectExtent l="0" t="0" r="9525" b="0"/>
                  <wp:wrapNone/>
                  <wp:docPr id="1029" name="Picture 1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102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72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English Grammar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7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www.englishgrammar.org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87968" behindDoc="0" locked="0" layoutInCell="1" allowOverlap="1" wp14:anchorId="59789CB0" wp14:editId="031FEA5A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66675</wp:posOffset>
                  </wp:positionV>
                  <wp:extent cx="847725" cy="438150"/>
                  <wp:effectExtent l="0" t="0" r="9525" b="0"/>
                  <wp:wrapNone/>
                  <wp:docPr id="1030" name="Picture 1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1029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32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English Page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7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www.englishpage.com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88992" behindDoc="0" locked="0" layoutInCell="1" allowOverlap="1" wp14:anchorId="7A6E2D13" wp14:editId="6FC41C73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76200</wp:posOffset>
                  </wp:positionV>
                  <wp:extent cx="1038225" cy="428625"/>
                  <wp:effectExtent l="0" t="0" r="0" b="9525"/>
                  <wp:wrapNone/>
                  <wp:docPr id="1034" name="Picture 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33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5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English Speak Like A Native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7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www.englishspeaklikenative.com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90016" behindDoc="0" locked="0" layoutInCell="1" allowOverlap="1" wp14:anchorId="518463EF" wp14:editId="5EFAA0E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123825</wp:posOffset>
                  </wp:positionV>
                  <wp:extent cx="2152650" cy="323850"/>
                  <wp:effectExtent l="0" t="0" r="0" b="0"/>
                  <wp:wrapNone/>
                  <wp:docPr id="1035" name="Picture 1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03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2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English Worksheets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7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www.englishwsheets.com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91040" behindDoc="0" locked="0" layoutInCell="1" allowOverlap="1" wp14:anchorId="4FFC09B9" wp14:editId="130DDA72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66675</wp:posOffset>
                  </wp:positionV>
                  <wp:extent cx="409575" cy="438150"/>
                  <wp:effectExtent l="0" t="0" r="9525" b="0"/>
                  <wp:wrapNone/>
                  <wp:docPr id="1036" name="Picture 1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035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6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ESL 101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8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www.esl101.com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92064" behindDoc="0" locked="0" layoutInCell="1" allowOverlap="1" wp14:anchorId="158211E5" wp14:editId="39F546CC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66675</wp:posOffset>
                  </wp:positionV>
                  <wp:extent cx="1238250" cy="438150"/>
                  <wp:effectExtent l="0" t="0" r="0" b="0"/>
                  <wp:wrapNone/>
                  <wp:docPr id="47" name="Picture 47" descr="Eslba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Eslb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177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ESL Base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8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www.eslbase.com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93088" behindDoc="0" locked="0" layoutInCell="1" allowOverlap="1" wp14:anchorId="11A9DA54" wp14:editId="3C29704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123825</wp:posOffset>
                  </wp:positionV>
                  <wp:extent cx="2152650" cy="352425"/>
                  <wp:effectExtent l="0" t="0" r="0" b="9525"/>
                  <wp:wrapNone/>
                  <wp:docPr id="1037" name="Picture 1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03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5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ESL Chestnut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8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www.eslchestnut.com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94112" behindDoc="0" locked="0" layoutInCell="1" allowOverlap="1" wp14:anchorId="1CC6251F" wp14:editId="788AE65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85725</wp:posOffset>
                  </wp:positionV>
                  <wp:extent cx="2162175" cy="409575"/>
                  <wp:effectExtent l="0" t="0" r="0" b="9525"/>
                  <wp:wrapNone/>
                  <wp:docPr id="1038" name="Picture 1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037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4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ESL Flow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8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www.eslflow.com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95136" behindDoc="0" locked="0" layoutInCell="1" allowOverlap="1" wp14:anchorId="03B437EF" wp14:editId="33D27D8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76200</wp:posOffset>
                  </wp:positionV>
                  <wp:extent cx="733425" cy="438150"/>
                  <wp:effectExtent l="0" t="0" r="9525" b="0"/>
                  <wp:wrapNone/>
                  <wp:docPr id="50" name="Picture 50" descr="An ESL/EFL Lesson Plan and Teaching Resource Port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An ESL/EFL Lesson Plan and Teaching Resource Por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590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ESL Galaxy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8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www.esl-galaxy.com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96160" behindDoc="0" locked="0" layoutInCell="1" allowOverlap="1" wp14:anchorId="2D2581C0" wp14:editId="12EF6BF5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85725</wp:posOffset>
                  </wp:positionV>
                  <wp:extent cx="581025" cy="428625"/>
                  <wp:effectExtent l="0" t="0" r="9525" b="0"/>
                  <wp:wrapNone/>
                  <wp:docPr id="51" name="Picture 51" descr="ESL KidStu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ESL KidStu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36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ESL Kids Stuff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9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www.eslkidstuff.com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97184" behindDoc="0" locked="0" layoutInCell="1" allowOverlap="1" wp14:anchorId="060D5B3E" wp14:editId="497206B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2009775" cy="428625"/>
                  <wp:effectExtent l="0" t="0" r="0" b="9525"/>
                  <wp:wrapNone/>
                  <wp:docPr id="52" name="Picture 52" descr="Randall's ESL Cyber Listening Lab - English as a Second Langu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Randall's ESL Cyber Listening Lab - English as a Second Lang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048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Randall's ESL Cyber Listening Lab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9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www.esl-lab.com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98208" behindDoc="0" locked="0" layoutInCell="1" allowOverlap="1" wp14:anchorId="36781589" wp14:editId="37DF030F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85725</wp:posOffset>
                  </wp:positionV>
                  <wp:extent cx="1162050" cy="428625"/>
                  <wp:effectExtent l="0" t="0" r="0" b="9525"/>
                  <wp:wrapNone/>
                  <wp:docPr id="131" name="Picture 131" descr="esl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 descr="esl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62"/>
                          <a:stretch/>
                        </pic:blipFill>
                        <pic:spPr bwMode="auto">
                          <a:xfrm>
                            <a:off x="0" y="0"/>
                            <a:ext cx="1158546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ESL Partyland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9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www.eslpartytown.com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999232" behindDoc="0" locked="0" layoutInCell="1" allowOverlap="1" wp14:anchorId="01852B92" wp14:editId="6CE540B3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66675</wp:posOffset>
                  </wp:positionV>
                  <wp:extent cx="962025" cy="438150"/>
                  <wp:effectExtent l="0" t="0" r="9525" b="0"/>
                  <wp:wrapNone/>
                  <wp:docPr id="1039" name="Picture 1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038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999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ESL Pod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9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www.eslpod.com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00256" behindDoc="0" locked="0" layoutInCell="1" allowOverlap="1" wp14:anchorId="31F009DE" wp14:editId="60B74BCF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85725</wp:posOffset>
                  </wp:positionV>
                  <wp:extent cx="1800225" cy="428625"/>
                  <wp:effectExtent l="0" t="0" r="0" b="9525"/>
                  <wp:wrapNone/>
                  <wp:docPr id="54" name="Picture 54" descr="http://www.eslprintables.com/images/logoeslprintablesreducid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http://www.eslprintables.com/images/logoeslprintablesreduci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298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ESL Printables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9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www.eslprintables.com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01280" behindDoc="0" locked="0" layoutInCell="1" allowOverlap="1" wp14:anchorId="72E42CF2" wp14:editId="369D3D9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2162175" cy="342900"/>
                  <wp:effectExtent l="0" t="0" r="0" b="0"/>
                  <wp:wrapNone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ESL Resource Center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0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www.eslsite.com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02304" behindDoc="0" locked="0" layoutInCell="1" allowOverlap="1" wp14:anchorId="494FD50B" wp14:editId="16ACDA0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180975</wp:posOffset>
                  </wp:positionV>
                  <wp:extent cx="2152650" cy="247650"/>
                  <wp:effectExtent l="0" t="0" r="0" b="0"/>
                  <wp:wrapNone/>
                  <wp:docPr id="56" name="Picture 56" descr="http://www.eslteachersboard.com/title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http://www.eslteachersboard.com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48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ESL Teacher’s Board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0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www.eslteachersboard.com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03328" behindDoc="0" locked="0" layoutInCell="1" allowOverlap="1" wp14:anchorId="0034AF30" wp14:editId="00316EDA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76200</wp:posOffset>
                  </wp:positionV>
                  <wp:extent cx="742950" cy="438150"/>
                  <wp:effectExtent l="0" t="0" r="0" b="0"/>
                  <wp:wrapNone/>
                  <wp:docPr id="57" name="Picture 57" descr="ESL Exercises For Teachers &amp; Studen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ESL Exercises For Teachers &amp; Stud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302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ESL Tower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0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www.esltower.com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04352" behindDoc="0" locked="0" layoutInCell="1" allowOverlap="1" wp14:anchorId="03764D55" wp14:editId="6C81773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66675</wp:posOffset>
                  </wp:positionV>
                  <wp:extent cx="2085975" cy="438150"/>
                  <wp:effectExtent l="0" t="0" r="9525" b="0"/>
                  <wp:wrapNone/>
                  <wp:docPr id="58" name="Picture 58" descr="ESL Treas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ESL Treas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391"/>
                          <a:stretch/>
                        </pic:blipFill>
                        <pic:spPr bwMode="auto">
                          <a:xfrm>
                            <a:off x="0" y="0"/>
                            <a:ext cx="2091967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ESL Treasure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0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www.esltreasure.com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3DC6E914" wp14:editId="12E872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47" name="Rectangle 1047" descr="ESLvideo.com: 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E750D" id="Rectangle 1047" o:spid="_x0000_s1026" alt="ESLvideo.com: " style="position:absolute;margin-left:0;margin-top:0;width:24pt;height:2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BjWt7&#10;FgIAAB0EAAAOAAAAAAAAAAAAAAAAAC4CAABkcnMvZTJvRG9jLnhtbFBLAQItABQABgAIAAAAIQBM&#10;oOks2AAAAAMBAAAPAAAAAAAAAAAAAAAAAHAEAABkcnMvZG93bnJldi54bWxQSwUGAAAAAAQABADz&#10;AAAAdQUAAAAA&#10;" filled="f" stroked="f">
                      <o:lock v:ext="edit" aspectratio="t"/>
                    </v:rect>
                  </w:pict>
                </mc:Fallback>
              </mc:AlternateContent>
            </w: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06400" behindDoc="0" locked="0" layoutInCell="1" allowOverlap="1" wp14:anchorId="7A7FF765" wp14:editId="1A42CBEA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76200</wp:posOffset>
                  </wp:positionV>
                  <wp:extent cx="1676400" cy="428625"/>
                  <wp:effectExtent l="0" t="0" r="0" b="9525"/>
                  <wp:wrapNone/>
                  <wp:docPr id="1040" name="Picture 1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039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63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ESL Video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0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www.eslvideo.com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07424" behindDoc="0" locked="0" layoutInCell="1" allowOverlap="1" wp14:anchorId="0F958AFB" wp14:editId="770170C8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76200</wp:posOffset>
                  </wp:positionV>
                  <wp:extent cx="1676400" cy="428625"/>
                  <wp:effectExtent l="0" t="0" r="0" b="9525"/>
                  <wp:wrapNone/>
                  <wp:docPr id="1041" name="Picture 1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/>
                          <a:srcRect r="5174"/>
                          <a:stretch/>
                        </pic:blipFill>
                        <pic:spPr>
                          <a:xfrm>
                            <a:off x="0" y="0"/>
                            <a:ext cx="1674893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ESL Writing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1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www.eslwriting.org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08448" behindDoc="0" locked="0" layoutInCell="1" allowOverlap="1" wp14:anchorId="0D50B24E" wp14:editId="6BD5015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76200</wp:posOffset>
                  </wp:positionV>
                  <wp:extent cx="1838325" cy="438150"/>
                  <wp:effectExtent l="0" t="0" r="9525" b="0"/>
                  <wp:wrapNone/>
                  <wp:docPr id="62" name="Picture 62" descr="everythingESL: everythingESL: The K-12 ESL Resource from Judie Hayn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 descr="everythingESL: everythingESL: The K-12 ESL Resource from Judie Hay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320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Everything ESL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1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www.everythingesl.net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09472" behindDoc="0" locked="0" layoutInCell="1" allowOverlap="1" wp14:anchorId="65A28BB3" wp14:editId="27D64B57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85725</wp:posOffset>
                  </wp:positionV>
                  <wp:extent cx="1543050" cy="428625"/>
                  <wp:effectExtent l="0" t="0" r="0" b="9525"/>
                  <wp:wrapNone/>
                  <wp:docPr id="1042" name="Picture 1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041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1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Facebook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1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www.facebook.com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10496" behindDoc="0" locked="0" layoutInCell="1" allowOverlap="1" wp14:anchorId="6314FF00" wp14:editId="37879E4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76200</wp:posOffset>
                  </wp:positionV>
                  <wp:extent cx="1762125" cy="428625"/>
                  <wp:effectExtent l="0" t="0" r="0" b="9525"/>
                  <wp:wrapNone/>
                  <wp:docPr id="1043" name="Picture 1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042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18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Film English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1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www.film-english.com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11520" behindDoc="0" locked="0" layoutInCell="1" allowOverlap="1" wp14:anchorId="68CF1C19" wp14:editId="6C75C7EA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76200</wp:posOffset>
                  </wp:positionV>
                  <wp:extent cx="1304925" cy="428625"/>
                  <wp:effectExtent l="0" t="0" r="0" b="9525"/>
                  <wp:wrapNone/>
                  <wp:docPr id="65" name="Picture 65" descr="Flo-Joe for Cambridge English Exam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 descr="Flo-Joe for Cambridge English Exam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721"/>
                          <a:stretch/>
                        </pic:blipFill>
                        <pic:spPr bwMode="auto">
                          <a:xfrm>
                            <a:off x="0" y="0"/>
                            <a:ext cx="1303541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Flo Joe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1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www.flo-joe.co.uk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12544" behindDoc="0" locked="0" layoutInCell="1" allowOverlap="1" wp14:anchorId="7D835E3B" wp14:editId="33C2F1F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133350</wp:posOffset>
                  </wp:positionV>
                  <wp:extent cx="2152650" cy="342900"/>
                  <wp:effectExtent l="0" t="0" r="0" b="0"/>
                  <wp:wrapNone/>
                  <wp:docPr id="1044" name="Picture 1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1043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4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Free Coloring Pages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2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www.freecoloringpages.co.uk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13568" behindDoc="0" locked="0" layoutInCell="1" allowOverlap="1" wp14:anchorId="58C8BC23" wp14:editId="27E661C9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66675</wp:posOffset>
                  </wp:positionV>
                  <wp:extent cx="1895475" cy="438150"/>
                  <wp:effectExtent l="0" t="0" r="9525" b="0"/>
                  <wp:wrapNone/>
                  <wp:docPr id="1045" name="Picture 1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1044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459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Fun Brain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2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www.funbrain.com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14592" behindDoc="0" locked="0" layoutInCell="1" allowOverlap="1" wp14:anchorId="4C42120B" wp14:editId="1DBB086A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47625</wp:posOffset>
                  </wp:positionV>
                  <wp:extent cx="1781175" cy="466725"/>
                  <wp:effectExtent l="0" t="0" r="0" b="9525"/>
                  <wp:wrapNone/>
                  <wp:docPr id="1046" name="Picture 1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1045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4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Game Gal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2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www.thegamegal.com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15616" behindDoc="0" locked="0" layoutInCell="1" allowOverlap="1" wp14:anchorId="2B3E8ADF" wp14:editId="196267FA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76200</wp:posOffset>
                  </wp:positionV>
                  <wp:extent cx="971550" cy="428625"/>
                  <wp:effectExtent l="0" t="0" r="0" b="9525"/>
                  <wp:wrapNone/>
                  <wp:docPr id="69" name="Picture 69" descr="Garfiel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 descr="Garf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353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Garfield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2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www.garfield.com/games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6F3BA8ED" wp14:editId="5ECC74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51" name="Rectangle 1051" descr="Image result for gmai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98E43" id="Rectangle 1051" o:spid="_x0000_s1026" alt="Image result for gmail" style="position:absolute;margin-left:0;margin-top:0;width:24pt;height:24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tkNx&#10;+xcCAAAkBAAADgAAAAAAAAAAAAAAAAAuAgAAZHJzL2Uyb0RvYy54bWxQSwECLQAUAAYACAAAACEA&#10;TKDpLNgAAAADAQAADwAAAAAAAAAAAAAAAABxBAAAZHJzL2Rvd25yZXYueG1sUEsFBgAAAAAEAAQA&#10;8wAAAHYFAAAAAA==&#10;" filled="f" stroked="f">
                      <o:lock v:ext="edit" aspectratio="t"/>
                    </v:rect>
                  </w:pict>
                </mc:Fallback>
              </mc:AlternateContent>
            </w: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17664" behindDoc="0" locked="0" layoutInCell="1" allowOverlap="1" wp14:anchorId="649A40E6" wp14:editId="0CB89B36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76200</wp:posOffset>
                  </wp:positionV>
                  <wp:extent cx="1047750" cy="438150"/>
                  <wp:effectExtent l="0" t="0" r="0" b="0"/>
                  <wp:wrapNone/>
                  <wp:docPr id="1048" name="Picture 1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1047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62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Gmail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2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www.gmail.com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18688" behindDoc="0" locked="0" layoutInCell="1" allowOverlap="1" wp14:anchorId="2127306C" wp14:editId="777975D9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66675</wp:posOffset>
                  </wp:positionV>
                  <wp:extent cx="1323975" cy="438150"/>
                  <wp:effectExtent l="0" t="0" r="9525" b="0"/>
                  <wp:wrapNone/>
                  <wp:docPr id="1049" name="Picture 1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1048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51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Grammar Bytes!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3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www.chompchomp.com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19712" behindDoc="0" locked="0" layoutInCell="1" allowOverlap="1" wp14:anchorId="09AB0524" wp14:editId="00F0DA93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85725</wp:posOffset>
                  </wp:positionV>
                  <wp:extent cx="438150" cy="428625"/>
                  <wp:effectExtent l="0" t="0" r="0" b="9525"/>
                  <wp:wrapNone/>
                  <wp:docPr id="73" name="Picture 73" descr="Have Fun Teach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 descr="Have Fun Teac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04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Have Fun Teaching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3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www.havefunteaching.com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20736" behindDoc="0" locked="0" layoutInCell="1" allowOverlap="1" wp14:anchorId="32FDD820" wp14:editId="4F59093C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76200</wp:posOffset>
                  </wp:positionV>
                  <wp:extent cx="1457325" cy="428625"/>
                  <wp:effectExtent l="0" t="0" r="0" b="9525"/>
                  <wp:wrapNone/>
                  <wp:docPr id="1050" name="Picture 1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1049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Heads Up English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3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http://www.headsupenglish.com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21760" behindDoc="0" locked="0" layoutInCell="1" allowOverlap="1" wp14:anchorId="25C41E53" wp14:editId="6FCC17F0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66675</wp:posOffset>
                  </wp:positionV>
                  <wp:extent cx="619125" cy="438150"/>
                  <wp:effectExtent l="0" t="0" r="9525" b="0"/>
                  <wp:wrapNone/>
                  <wp:docPr id="1052" name="Picture 1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1051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4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I Spilled The Beans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3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www.ispilledthebeans.com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22784" behindDoc="0" locked="0" layoutInCell="1" allowOverlap="1" wp14:anchorId="03BF3E77" wp14:editId="5ACBFA7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133350</wp:posOffset>
                  </wp:positionV>
                  <wp:extent cx="1981200" cy="276225"/>
                  <wp:effectExtent l="0" t="0" r="0" b="9525"/>
                  <wp:wrapNone/>
                  <wp:docPr id="71" name="Picture 71" descr="ielanguages.com - Learn languages online for fre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 descr="ielanguages.com - Learn languages online for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83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IE Languages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3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www.ielanguages.com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23808" behindDoc="0" locked="0" layoutInCell="1" allowOverlap="1" wp14:anchorId="5E54EA58" wp14:editId="7AAF0B8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152400</wp:posOffset>
                  </wp:positionV>
                  <wp:extent cx="1981200" cy="276225"/>
                  <wp:effectExtent l="0" t="0" r="0" b="0"/>
                  <wp:wrapNone/>
                  <wp:docPr id="72" name="Picture 72" descr="Free, printable ESL worksheets and free English teaching resources for teaching English as a foreign language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 descr="Free, printable ESL worksheets and free English teaching resources for teaching English as a foreign languag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73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ISL Collective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4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www.islcollective.com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24832" behindDoc="0" locked="0" layoutInCell="1" allowOverlap="1" wp14:anchorId="28595664" wp14:editId="0653FDFE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76200</wp:posOffset>
                  </wp:positionV>
                  <wp:extent cx="1276350" cy="428625"/>
                  <wp:effectExtent l="0" t="0" r="0" b="9525"/>
                  <wp:wrapNone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42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Kahoot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4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www.kahoot.com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25856" behindDoc="0" locked="0" layoutInCell="1" allowOverlap="1" wp14:anchorId="5F43AD92" wp14:editId="4266B200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76200</wp:posOffset>
                  </wp:positionV>
                  <wp:extent cx="1828800" cy="438150"/>
                  <wp:effectExtent l="0" t="0" r="0" b="0"/>
                  <wp:wrapNone/>
                  <wp:docPr id="74" name="Picture 74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06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Krazy Dad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4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www.krazydad.com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26880" behindDoc="0" locked="0" layoutInCell="1" allowOverlap="1" wp14:anchorId="78C77C6B" wp14:editId="17FD0D9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104775</wp:posOffset>
                  </wp:positionV>
                  <wp:extent cx="2162175" cy="352425"/>
                  <wp:effectExtent l="0" t="0" r="9525" b="0"/>
                  <wp:wrapNone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4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Language Guide.org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4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www.languageguide.org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27904" behindDoc="0" locked="0" layoutInCell="1" allowOverlap="1" wp14:anchorId="61FED894" wp14:editId="08C7A29A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85725</wp:posOffset>
                  </wp:positionV>
                  <wp:extent cx="1076325" cy="428625"/>
                  <wp:effectExtent l="0" t="0" r="0" b="9525"/>
                  <wp:wrapNone/>
                  <wp:docPr id="76" name="Picture 76" descr="https://edublogs.org/files/2012/06/logo-adminbar-17skm7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 descr="https://edublogs.org/files/2012/06/logo-adminbar-17skm7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Larry Ferlazzo Blog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4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larryferlazzo.edublogs.org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28928" behindDoc="0" locked="0" layoutInCell="1" allowOverlap="1" wp14:anchorId="6DB59295" wp14:editId="69C5578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114300</wp:posOffset>
                  </wp:positionV>
                  <wp:extent cx="2152650" cy="381000"/>
                  <wp:effectExtent l="0" t="0" r="0" b="0"/>
                  <wp:wrapNone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8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Learn English Kids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5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http://learnenglishkids.britishcouncil.org/en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29952" behindDoc="0" locked="0" layoutInCell="1" allowOverlap="1" wp14:anchorId="52BB2052" wp14:editId="6FD3BA8F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76200</wp:posOffset>
                  </wp:positionV>
                  <wp:extent cx="1657350" cy="438150"/>
                  <wp:effectExtent l="0" t="0" r="0" b="0"/>
                  <wp:wrapNone/>
                  <wp:docPr id="79" name="Picture 79" descr="Annenberg Learn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 descr="Annenberg Lear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428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Learner.org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5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www.learner.org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30976" behindDoc="0" locked="0" layoutInCell="1" allowOverlap="1" wp14:anchorId="28A8F8CF" wp14:editId="755DF696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66675</wp:posOffset>
                  </wp:positionV>
                  <wp:extent cx="1847850" cy="438150"/>
                  <wp:effectExtent l="0" t="0" r="0" b="0"/>
                  <wp:wrapNone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4"/>
                          <a:srcRect b="8939"/>
                          <a:stretch/>
                        </pic:blipFill>
                        <pic:spPr>
                          <a:xfrm>
                            <a:off x="0" y="0"/>
                            <a:ext cx="1844923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Learning Apps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5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www.learningapps.org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32000" behindDoc="0" locked="0" layoutInCell="1" allowOverlap="1" wp14:anchorId="30C9CD15" wp14:editId="48CD6A6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152400</wp:posOffset>
                  </wp:positionV>
                  <wp:extent cx="2162175" cy="276225"/>
                  <wp:effectExtent l="0" t="0" r="9525" b="0"/>
                  <wp:wrapNone/>
                  <wp:docPr id="81" name="Picture 81" descr="Learning basic English free on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 descr="Learning basic English free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68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Learning English Vocabulary &amp; Grammar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5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www.learningenglishvocabularygrammar.com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33024" behindDoc="0" locked="0" layoutInCell="1" allowOverlap="1" wp14:anchorId="0B76FD95" wp14:editId="6EEAF7A5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85725</wp:posOffset>
                  </wp:positionV>
                  <wp:extent cx="1828800" cy="428625"/>
                  <wp:effectExtent l="0" t="0" r="0" b="9525"/>
                  <wp:wrapNone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2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Lesson Paths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5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www.lessonpaths.com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34048" behindDoc="0" locked="0" layoutInCell="1" allowOverlap="1" wp14:anchorId="472B6FD3" wp14:editId="686DC74B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66675</wp:posOffset>
                  </wp:positionV>
                  <wp:extent cx="1266825" cy="438150"/>
                  <wp:effectExtent l="0" t="0" r="0" b="0"/>
                  <wp:wrapNone/>
                  <wp:docPr id="84" name="Picture 84" descr="Lessonstrea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 descr="Lessonstre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9" t="7481" r="5190" b="16459"/>
                          <a:stretch/>
                        </pic:blipFill>
                        <pic:spPr bwMode="auto">
                          <a:xfrm>
                            <a:off x="0" y="0"/>
                            <a:ext cx="1267672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Lesson Stream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6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www.lessonstream.org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35072" behindDoc="0" locked="0" layoutInCell="1" allowOverlap="1" wp14:anchorId="568379B0" wp14:editId="0CE02EEE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85725</wp:posOffset>
                  </wp:positionV>
                  <wp:extent cx="1362075" cy="428625"/>
                  <wp:effectExtent l="0" t="0" r="0" b="9525"/>
                  <wp:wrapNone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2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LinkedIn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6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za.linkedin.com/in/dianarenke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36096" behindDoc="0" locked="0" layoutInCell="1" allowOverlap="1" wp14:anchorId="0F7519B6" wp14:editId="1A6805E7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1876425" cy="428625"/>
                  <wp:effectExtent l="0" t="0" r="0" b="9525"/>
                  <wp:wrapNone/>
                  <wp:docPr id="86" name="Picture 86" descr="Listen and Wri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 descr="Listen and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2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Listen &amp; Write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6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www.listen-and-write.com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37120" behindDoc="0" locked="0" layoutInCell="1" allowOverlap="1" wp14:anchorId="23B73DE5" wp14:editId="47CE3EE7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76200</wp:posOffset>
                  </wp:positionV>
                  <wp:extent cx="1838325" cy="428625"/>
                  <wp:effectExtent l="0" t="0" r="0" b="9525"/>
                  <wp:wrapNone/>
                  <wp:docPr id="87" name="Picture 87" descr="Live Workshee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6" descr="Live Workshe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971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Live Worksheets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6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www.liveworksheets.com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38144" behindDoc="0" locked="0" layoutInCell="1" allowOverlap="1" wp14:anchorId="4E4FED0C" wp14:editId="6B45C9FC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66675</wp:posOffset>
                  </wp:positionV>
                  <wp:extent cx="1695450" cy="438150"/>
                  <wp:effectExtent l="0" t="0" r="0" b="0"/>
                  <wp:wrapNone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002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Many Things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6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www.manythings.org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39168" behindDoc="0" locked="0" layoutInCell="1" allowOverlap="1" wp14:anchorId="6F62C693" wp14:editId="3B68E353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66675</wp:posOffset>
                  </wp:positionV>
                  <wp:extent cx="771525" cy="438150"/>
                  <wp:effectExtent l="0" t="0" r="9525" b="0"/>
                  <wp:wrapNone/>
                  <wp:docPr id="89" name="Picture 89" descr="http://www.michellehenry.fr/snail-strawberries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 descr="http://www.michellehenry.fr/snail-strawberrie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41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Michelle Henry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7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www.michellehenry.fr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40192" behindDoc="0" locked="0" layoutInCell="1" allowOverlap="1" wp14:anchorId="41E5AC9C" wp14:editId="231BC520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85725</wp:posOffset>
                  </wp:positionV>
                  <wp:extent cx="1676400" cy="428625"/>
                  <wp:effectExtent l="0" t="0" r="0" b="9525"/>
                  <wp:wrapNone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51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Movie Segments for Warm-ups &amp; Follow-ups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r w:rsidRPr="000048D8"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  <w:t>http://warmupsfollowups.blogspot.com/</w:t>
            </w:r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41216" behindDoc="0" locked="0" layoutInCell="1" allowOverlap="1" wp14:anchorId="7B66180A" wp14:editId="16B5396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152400</wp:posOffset>
                  </wp:positionV>
                  <wp:extent cx="2162175" cy="276225"/>
                  <wp:effectExtent l="0" t="0" r="9525" b="0"/>
                  <wp:wrapNone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7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Movie Segments to Assess Grammar Goals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r w:rsidRPr="000048D8"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  <w:t>http://moviesegmentstoassessgrammargoals.blogspot.com</w:t>
            </w:r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42240" behindDoc="0" locked="0" layoutInCell="1" allowOverlap="1" wp14:anchorId="41683BB3" wp14:editId="56C7119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114300</wp:posOffset>
                  </wp:positionV>
                  <wp:extent cx="2162175" cy="352425"/>
                  <wp:effectExtent l="0" t="0" r="9525" b="0"/>
                  <wp:wrapNone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4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Multi Media English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7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www.multimedia-english.com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43264" behindDoc="0" locked="0" layoutInCell="1" allowOverlap="1" wp14:anchorId="2DFB170A" wp14:editId="14AFA929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95250</wp:posOffset>
                  </wp:positionV>
                  <wp:extent cx="895350" cy="428625"/>
                  <wp:effectExtent l="0" t="0" r="0" b="9525"/>
                  <wp:wrapNone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75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National Geographic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7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www.nationalgeographic.com/tootandpuddle/games.html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44288" behindDoc="0" locked="0" layoutInCell="1" allowOverlap="1" wp14:anchorId="31F94B29" wp14:editId="43C51F6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200025</wp:posOffset>
                  </wp:positionV>
                  <wp:extent cx="2152650" cy="190500"/>
                  <wp:effectExtent l="0" t="0" r="0" b="0"/>
                  <wp:wrapNone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Newsflash English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7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www.newsflashenglish.com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45312" behindDoc="0" locked="0" layoutInCell="1" allowOverlap="1" wp14:anchorId="7C51FB58" wp14:editId="70244BC3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76200</wp:posOffset>
                  </wp:positionV>
                  <wp:extent cx="1352550" cy="428625"/>
                  <wp:effectExtent l="0" t="0" r="0" b="0"/>
                  <wp:wrapNone/>
                  <wp:docPr id="97" name="Picture 97" descr="https://off2class-sol5y8kuafeozy9kld6.netdna-ssl.com/wp-content/themes/stylish-child/assets/styles/images/general/logo_transparen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 descr="https://off2class-sol5y8kuafeozy9kld6.netdna-ssl.com/wp-content/themes/stylish-child/assets/styles/images/general/logo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46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Off 2 Class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8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www.off2class.com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46336" behindDoc="0" locked="0" layoutInCell="1" allowOverlap="1" wp14:anchorId="3B7B6E27" wp14:editId="093DA0D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66675</wp:posOffset>
                  </wp:positionV>
                  <wp:extent cx="1400175" cy="438150"/>
                  <wp:effectExtent l="0" t="0" r="9525" b="0"/>
                  <wp:wrapNone/>
                  <wp:docPr id="98" name="Picture 98" descr="Onestopenglis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 descr="Onestop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230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One Stop English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8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www.onestopenglish.com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47360" behindDoc="0" locked="0" layoutInCell="1" allowOverlap="1" wp14:anchorId="1C4F32D1" wp14:editId="255D3AF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66675</wp:posOffset>
                  </wp:positionV>
                  <wp:extent cx="1104900" cy="438150"/>
                  <wp:effectExtent l="0" t="0" r="0" b="0"/>
                  <wp:wrapNone/>
                  <wp:docPr id="99" name="Picture 99" descr="ESL Videos / English Videos for English Grammar Teaching - oomongz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 descr="ESL Videos / English Videos for English Grammar Teaching - oomong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20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Oomongzu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8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www.oomongzu.com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48384" behindDoc="0" locked="0" layoutInCell="1" allowOverlap="1" wp14:anchorId="04AB002D" wp14:editId="2F3282E9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85725</wp:posOffset>
                  </wp:positionV>
                  <wp:extent cx="1381125" cy="428625"/>
                  <wp:effectExtent l="0" t="0" r="0" b="9525"/>
                  <wp:wrapNone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4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Osric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8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www.osric.com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3FD4DFD7" wp14:editId="649C01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6" name="Rectangle 46" descr="https://assets.padletcdn.com/assets/3/logo_horizontal-b15f3c16562fe35c194781f4c25a2593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BB615" id="Rectangle 46" o:spid="_x0000_s1026" alt="https://assets.padletcdn.com/assets/3/logo_horizontal-b15f3c16562fe35c194781f4c25a2593.svg" style="position:absolute;margin-left:0;margin-top:0;width:24pt;height:24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kC2YCRgIAAGQEAAAO&#10;AAAAAAAAAAAAAAAAAC4CAABkcnMvZTJvRG9jLnhtbFBLAQItABQABgAIAAAAIQBMoOks2AAAAAMB&#10;AAAPAAAAAAAAAAAAAAAAAKAEAABkcnMvZG93bnJldi54bWxQSwUGAAAAAAQABADzAAAApQUAAAAA&#10;" filled="f" stroked="f">
                      <o:lock v:ext="edit" aspectratio="t"/>
                    </v:rect>
                  </w:pict>
                </mc:Fallback>
              </mc:AlternateContent>
            </w: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50432" behindDoc="0" locked="0" layoutInCell="1" allowOverlap="1" wp14:anchorId="4FF6BAF4" wp14:editId="476EF117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123825</wp:posOffset>
                  </wp:positionV>
                  <wp:extent cx="942975" cy="361950"/>
                  <wp:effectExtent l="0" t="0" r="9525" b="0"/>
                  <wp:wrapNone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81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Padlet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8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www.padlet.com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51456" behindDoc="0" locked="0" layoutInCell="1" allowOverlap="1" wp14:anchorId="0623E004" wp14:editId="2955B912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66675</wp:posOffset>
                  </wp:positionV>
                  <wp:extent cx="1257300" cy="438150"/>
                  <wp:effectExtent l="0" t="0" r="0" b="0"/>
                  <wp:wrapNone/>
                  <wp:docPr id="103" name="Picture 103" descr="Perfect English Gramm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 descr="Perfect English Gramm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91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Perfect English Grammar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9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www.perfect-english-grammar.com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52480" behindDoc="0" locked="0" layoutInCell="1" allowOverlap="1" wp14:anchorId="58A9A32E" wp14:editId="7EE60C06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57150</wp:posOffset>
                  </wp:positionV>
                  <wp:extent cx="514350" cy="476250"/>
                  <wp:effectExtent l="0" t="0" r="0" b="0"/>
                  <wp:wrapNone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86" cy="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Pinterest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9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www.pinterest.com/teacherdianarenke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53504" behindDoc="0" locked="0" layoutInCell="1" allowOverlap="1" wp14:anchorId="5A684D18" wp14:editId="6E6288E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2162175" cy="323850"/>
                  <wp:effectExtent l="0" t="0" r="0" b="0"/>
                  <wp:wrapNone/>
                  <wp:docPr id="59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Powtoon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9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www.powtoon.com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54528" behindDoc="0" locked="0" layoutInCell="1" allowOverlap="1" wp14:anchorId="552BEBED" wp14:editId="1106B872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76200</wp:posOffset>
                  </wp:positionV>
                  <wp:extent cx="1133475" cy="428625"/>
                  <wp:effectExtent l="0" t="0" r="0" b="9525"/>
                  <wp:wrapNone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4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Quizlet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9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www.quizlet.com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55552" behindDoc="0" locked="0" layoutInCell="1" allowOverlap="1" wp14:anchorId="49DE9C9E" wp14:editId="7C2B43DE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76200</wp:posOffset>
                  </wp:positionV>
                  <wp:extent cx="428625" cy="438150"/>
                  <wp:effectExtent l="0" t="0" r="9525" b="0"/>
                  <wp:wrapNone/>
                  <wp:docPr id="61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Rong Chang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19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www.rong-chang.com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56576" behindDoc="0" locked="0" layoutInCell="1" allowOverlap="1" wp14:anchorId="22D7A020" wp14:editId="4526A47F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66675</wp:posOffset>
                  </wp:positionV>
                  <wp:extent cx="1533525" cy="438150"/>
                  <wp:effectExtent l="0" t="0" r="9525" b="0"/>
                  <wp:wrapNone/>
                  <wp:docPr id="109" name="Picture 109" descr="Ho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 descr="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54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Share My Lesson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0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www.sharemylesson.com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57600" behindDoc="0" locked="0" layoutInCell="1" allowOverlap="1" wp14:anchorId="768170CD" wp14:editId="5ED1726A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76200</wp:posOffset>
                  </wp:positionV>
                  <wp:extent cx="1552575" cy="428625"/>
                  <wp:effectExtent l="0" t="0" r="0" b="9525"/>
                  <wp:wrapNone/>
                  <wp:docPr id="110" name="Picture 110" descr="http://www.sheppardsoftware.com/design/images/indeximages/headerlogo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 descr="http://www.sheppardsoftware.com/design/images/indeximages/header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46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Sheppard Software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0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www.sheppardsoftware.com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58624" behindDoc="0" locked="0" layoutInCell="1" allowOverlap="1" wp14:anchorId="241F35C9" wp14:editId="5C5F1B5D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76200</wp:posOffset>
                  </wp:positionV>
                  <wp:extent cx="923925" cy="428625"/>
                  <wp:effectExtent l="0" t="0" r="0" b="9525"/>
                  <wp:wrapNone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49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Skype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0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www.skype.com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59648" behindDoc="0" locked="0" layoutInCell="1" allowOverlap="1" wp14:anchorId="47A9933B" wp14:editId="4F820D1C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66675</wp:posOffset>
                  </wp:positionV>
                  <wp:extent cx="1362075" cy="438150"/>
                  <wp:effectExtent l="0" t="0" r="9525" b="0"/>
                  <wp:wrapNone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4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Slide Share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0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www.slideshare.net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60672" behindDoc="0" locked="0" layoutInCell="1" allowOverlap="1" wp14:anchorId="4B3DBA5F" wp14:editId="1A23A82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95250</wp:posOffset>
                  </wp:positionV>
                  <wp:extent cx="762000" cy="428625"/>
                  <wp:effectExtent l="0" t="0" r="0" b="9525"/>
                  <wp:wrapNone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02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8562D5">
            <w:pPr>
              <w:spacing w:after="0" w:line="240" w:lineRule="auto"/>
              <w:ind w:leftChars="120" w:left="272" w:hangingChars="3" w:hanging="8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Songs &amp; Activities for English Language Learners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0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https://sandraheyersongs.com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61696" behindDoc="0" locked="0" layoutInCell="1" allowOverlap="1" wp14:anchorId="64F5B6C1" wp14:editId="4170EFDE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85725</wp:posOffset>
                  </wp:positionV>
                  <wp:extent cx="1543050" cy="428625"/>
                  <wp:effectExtent l="0" t="0" r="0" b="9525"/>
                  <wp:wrapNone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4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Spelling Bee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1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http://www.learner.org/interactives/spelling/index.html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62720" behindDoc="0" locked="0" layoutInCell="1" allowOverlap="1" wp14:anchorId="24AEE4C0" wp14:editId="648A701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180975</wp:posOffset>
                  </wp:positionV>
                  <wp:extent cx="2152650" cy="238125"/>
                  <wp:effectExtent l="0" t="0" r="0" b="0"/>
                  <wp:wrapNone/>
                  <wp:docPr id="117" name="Picture 117" descr="VocabularySpellingCit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6" descr="VocabularySpelling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37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Spelling City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1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https://www.spellingcity.com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63744" behindDoc="0" locked="0" layoutInCell="1" allowOverlap="1" wp14:anchorId="2DFA1F9B" wp14:editId="6F9B5892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66675</wp:posOffset>
                  </wp:positionV>
                  <wp:extent cx="1162050" cy="438150"/>
                  <wp:effectExtent l="0" t="0" r="0" b="0"/>
                  <wp:wrapNone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Stack the States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1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https://edshelf.com/profile/dianarenke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64768" behindDoc="0" locked="0" layoutInCell="1" allowOverlap="1" wp14:anchorId="35A1BC05" wp14:editId="18B6E3B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85725</wp:posOffset>
                  </wp:positionV>
                  <wp:extent cx="1647825" cy="428625"/>
                  <wp:effectExtent l="0" t="0" r="0" b="9525"/>
                  <wp:wrapNone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27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Teach It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1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www.teachitlanguages.co.uk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65792" behindDoc="0" locked="0" layoutInCell="1" allowOverlap="1" wp14:anchorId="3B4A7311" wp14:editId="322D24A0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57150</wp:posOffset>
                  </wp:positionV>
                  <wp:extent cx="1695450" cy="438150"/>
                  <wp:effectExtent l="0" t="0" r="0" b="0"/>
                  <wp:wrapNone/>
                  <wp:docPr id="83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999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Teaching English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1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www.teachingenglish.org.uk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66816" behindDoc="0" locked="0" layoutInCell="1" allowOverlap="1" wp14:anchorId="08E2D29D" wp14:editId="00B68544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85725</wp:posOffset>
                  </wp:positionV>
                  <wp:extent cx="1914525" cy="428625"/>
                  <wp:effectExtent l="0" t="0" r="0" b="9525"/>
                  <wp:wrapNone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07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TED Education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2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www.tedxesl.com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67840" behindDoc="0" locked="0" layoutInCell="1" allowOverlap="1" wp14:anchorId="752325F7" wp14:editId="607471A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152400</wp:posOffset>
                  </wp:positionV>
                  <wp:extent cx="2162175" cy="247650"/>
                  <wp:effectExtent l="0" t="0" r="0" b="0"/>
                  <wp:wrapNone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5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TED Talks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2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www.ted.com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68864" behindDoc="0" locked="0" layoutInCell="1" allowOverlap="1" wp14:anchorId="6E3857CC" wp14:editId="028D284C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85725</wp:posOffset>
                  </wp:positionV>
                  <wp:extent cx="1371600" cy="428625"/>
                  <wp:effectExtent l="0" t="0" r="0" b="9525"/>
                  <wp:wrapNone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0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TEFL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2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www.tefl.com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69888" behindDoc="0" locked="0" layoutInCell="1" allowOverlap="1" wp14:anchorId="7C4F9065" wp14:editId="13637A04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1800225" cy="428625"/>
                  <wp:effectExtent l="0" t="0" r="0" b="9525"/>
                  <wp:wrapNone/>
                  <wp:docPr id="128" name="Picture 128" descr="TEFL.n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 descr="TEFL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43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TEFL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2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www.tefl.net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70912" behindDoc="0" locked="0" layoutInCell="1" allowOverlap="1" wp14:anchorId="6A4CB7A7" wp14:editId="1C2E777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85725</wp:posOffset>
                  </wp:positionV>
                  <wp:extent cx="2028825" cy="428625"/>
                  <wp:effectExtent l="0" t="0" r="0" b="9525"/>
                  <wp:wrapNone/>
                  <wp:docPr id="91" name="Pictur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089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TEFL Tastic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2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www.tefltastic.wordpress.com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71936" behindDoc="0" locked="0" layoutInCell="1" allowOverlap="1" wp14:anchorId="3DA98BA9" wp14:editId="2C5FA92A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95250</wp:posOffset>
                  </wp:positionV>
                  <wp:extent cx="485775" cy="428625"/>
                  <wp:effectExtent l="0" t="0" r="9525" b="0"/>
                  <wp:wrapNone/>
                  <wp:docPr id="92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TEFLpedia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3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www.teflpedia.com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6CE970C5" wp14:editId="52981E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3" name="Rectangle 93" descr="Tes. For teaching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A88B3" id="Rectangle 93" o:spid="_x0000_s1026" alt="Tes. For teaching." style="position:absolute;margin-left:0;margin-top:0;width:24pt;height:2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tjd+qEwIA&#10;ABwEAAAOAAAAAAAAAAAAAAAAAC4CAABkcnMvZTJvRG9jLnhtbFBLAQItABQABgAIAAAAIQBMoOks&#10;2AAAAAMBAAAPAAAAAAAAAAAAAAAAAG0EAABkcnMvZG93bnJldi54bWxQSwUGAAAAAAQABADzAAAA&#10;cgUAAAAA&#10;" filled="f" stroked="f">
                      <o:lock v:ext="edit" aspectratio="t"/>
                    </v:rect>
                  </w:pict>
                </mc:Fallback>
              </mc:AlternateContent>
            </w: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73984" behindDoc="0" locked="0" layoutInCell="1" allowOverlap="1" wp14:anchorId="30D5A076" wp14:editId="0E79918F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85725</wp:posOffset>
                  </wp:positionV>
                  <wp:extent cx="971550" cy="428625"/>
                  <wp:effectExtent l="0" t="0" r="0" b="9525"/>
                  <wp:wrapNone/>
                  <wp:docPr id="94" name="Pictu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43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TES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3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www.tes.co.uk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75008" behindDoc="0" locked="0" layoutInCell="1" allowOverlap="1" wp14:anchorId="68D1C163" wp14:editId="51F4D3C5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76200</wp:posOffset>
                  </wp:positionV>
                  <wp:extent cx="1038225" cy="428625"/>
                  <wp:effectExtent l="0" t="0" r="0" b="9525"/>
                  <wp:wrapNone/>
                  <wp:docPr id="95" name="Pictur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9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TESALL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3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www.tesall.com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76032" behindDoc="0" locked="0" layoutInCell="1" allowOverlap="1" wp14:anchorId="386D207B" wp14:editId="4D83E87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123825</wp:posOffset>
                  </wp:positionV>
                  <wp:extent cx="2162175" cy="342900"/>
                  <wp:effectExtent l="0" t="0" r="9525" b="0"/>
                  <wp:wrapNone/>
                  <wp:docPr id="96" name="Pictu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3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TESL Journal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3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http://iteslj.org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77056" behindDoc="0" locked="0" layoutInCell="1" allowOverlap="1" wp14:anchorId="58794E7B" wp14:editId="40C4A23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180975</wp:posOffset>
                  </wp:positionV>
                  <wp:extent cx="2152650" cy="228600"/>
                  <wp:effectExtent l="0" t="0" r="0" b="0"/>
                  <wp:wrapNone/>
                  <wp:docPr id="100" name="Pictu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3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8562D5">
            <w:pPr>
              <w:spacing w:after="0" w:line="240" w:lineRule="auto"/>
              <w:ind w:left="272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Tim’s Free English Lesson Plans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3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www.freeenglishlessonplans.com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78080" behindDoc="0" locked="0" layoutInCell="1" allowOverlap="1" wp14:anchorId="528F2604" wp14:editId="58B236B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85725</wp:posOffset>
                  </wp:positionV>
                  <wp:extent cx="342900" cy="428625"/>
                  <wp:effectExtent l="0" t="0" r="0" b="9525"/>
                  <wp:wrapNone/>
                  <wp:docPr id="101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2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79104" behindDoc="0" locked="0" layoutInCell="1" allowOverlap="1" wp14:anchorId="47EA5E27" wp14:editId="052ADD2E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190500</wp:posOffset>
                  </wp:positionV>
                  <wp:extent cx="1657350" cy="200025"/>
                  <wp:effectExtent l="0" t="0" r="0" b="0"/>
                  <wp:wrapNone/>
                  <wp:docPr id="102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9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TLS Books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42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www.tlsbooks.com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80128" behindDoc="0" locked="0" layoutInCell="1" allowOverlap="1" wp14:anchorId="5873ED79" wp14:editId="726A2AE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142875</wp:posOffset>
                  </wp:positionV>
                  <wp:extent cx="2162175" cy="285750"/>
                  <wp:effectExtent l="0" t="0" r="9525" b="0"/>
                  <wp:wrapNone/>
                  <wp:docPr id="140" name="Picture 140" descr="http://www.toolsforeducators.com/bann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 descr="http://www.toolsforeducators.com/bann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3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Tools For Educators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44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www.toolsforeducators.com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81152" behindDoc="0" locked="0" layoutInCell="1" allowOverlap="1" wp14:anchorId="6DFCA1A1" wp14:editId="0FD182D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152400</wp:posOffset>
                  </wp:positionV>
                  <wp:extent cx="2162175" cy="266700"/>
                  <wp:effectExtent l="0" t="0" r="9525" b="0"/>
                  <wp:wrapNone/>
                  <wp:docPr id="104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TOSS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46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http://trainingaustralia.org/toss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82176" behindDoc="0" locked="0" layoutInCell="1" allowOverlap="1" wp14:anchorId="46262FEE" wp14:editId="420993B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2152650" cy="438150"/>
                  <wp:effectExtent l="0" t="0" r="0" b="0"/>
                  <wp:wrapNone/>
                  <wp:docPr id="144" name="Picture 144" descr="http://www.tuneintoenglish.com/logo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 descr="http://www.tuneintoenglish.com/log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450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Tune Into English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48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www.tuneintoenglish.com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83200" behindDoc="0" locked="0" layoutInCell="1" allowOverlap="1" wp14:anchorId="26236084" wp14:editId="363A79B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152650" cy="409575"/>
                  <wp:effectExtent l="0" t="0" r="0" b="0"/>
                  <wp:wrapNone/>
                  <wp:docPr id="106" name="Pictu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40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Using English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50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www.usingenglish.com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84224" behindDoc="0" locked="0" layoutInCell="1" allowOverlap="1" wp14:anchorId="50AF9731" wp14:editId="7B4825BD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76200</wp:posOffset>
                  </wp:positionV>
                  <wp:extent cx="809625" cy="428625"/>
                  <wp:effectExtent l="0" t="0" r="0" b="9525"/>
                  <wp:wrapNone/>
                  <wp:docPr id="107" name="Pictu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7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VK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52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www.vk.com/teacherdianarenke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85248" behindDoc="0" locked="0" layoutInCell="1" allowOverlap="1" wp14:anchorId="2C394C4E" wp14:editId="2D31092E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85725</wp:posOffset>
                  </wp:positionV>
                  <wp:extent cx="990600" cy="428625"/>
                  <wp:effectExtent l="0" t="0" r="0" b="9525"/>
                  <wp:wrapNone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Voice Thread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54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www.voicethread.com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86272" behindDoc="0" locked="0" layoutInCell="1" allowOverlap="1" wp14:anchorId="530F2A6E" wp14:editId="07DB954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66675</wp:posOffset>
                  </wp:positionV>
                  <wp:extent cx="1543050" cy="438150"/>
                  <wp:effectExtent l="0" t="0" r="0" b="0"/>
                  <wp:wrapNone/>
                  <wp:docPr id="111" name="Picture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232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VoiceTube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56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www.voicetube.com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87296" behindDoc="0" locked="0" layoutInCell="1" allowOverlap="1" wp14:anchorId="2CF72666" wp14:editId="2088DD1D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1409700" cy="438150"/>
                  <wp:effectExtent l="0" t="0" r="0" b="0"/>
                  <wp:wrapNone/>
                  <wp:docPr id="113" name="Pictu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697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88320" behindDoc="0" locked="0" layoutInCell="1" allowOverlap="1" wp14:anchorId="62912F00" wp14:editId="76C509C2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57150</wp:posOffset>
                  </wp:positionV>
                  <wp:extent cx="561975" cy="438150"/>
                  <wp:effectExtent l="0" t="0" r="9525" b="0"/>
                  <wp:wrapNone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0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Way Gook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5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www.waygook.org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89344" behindDoc="0" locked="0" layoutInCell="1" allowOverlap="1" wp14:anchorId="6C278ACC" wp14:editId="440497FD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85725</wp:posOffset>
                  </wp:positionV>
                  <wp:extent cx="1524000" cy="428625"/>
                  <wp:effectExtent l="0" t="0" r="0" b="9525"/>
                  <wp:wrapNone/>
                  <wp:docPr id="152" name="Picture 152" descr="WordArt.co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1" descr="WordArt.co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432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lastRenderedPageBreak/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lastRenderedPageBreak/>
              <w:t>Word Art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6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www.wordart.com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90368" behindDoc="0" locked="0" layoutInCell="1" allowOverlap="1" wp14:anchorId="0113275F" wp14:editId="56DA1D62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85725</wp:posOffset>
                  </wp:positionV>
                  <wp:extent cx="1657350" cy="428625"/>
                  <wp:effectExtent l="0" t="0" r="0" b="9525"/>
                  <wp:wrapNone/>
                  <wp:docPr id="115" name="Picture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Word Press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63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www.wordpress.com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91392" behindDoc="0" locked="0" layoutInCell="1" allowOverlap="1" wp14:anchorId="4D67D096" wp14:editId="22B9D62C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66675</wp:posOffset>
                  </wp:positionV>
                  <wp:extent cx="1047750" cy="438150"/>
                  <wp:effectExtent l="0" t="0" r="0" b="0"/>
                  <wp:wrapNone/>
                  <wp:docPr id="116" name="Picture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4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Worksheet Works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65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 xml:space="preserve">www.worksheetworks.com 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92416" behindDoc="0" locked="0" layoutInCell="1" allowOverlap="1" wp14:anchorId="29B6A332" wp14:editId="5E9F6C62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57150</wp:posOffset>
                  </wp:positionV>
                  <wp:extent cx="1323975" cy="438150"/>
                  <wp:effectExtent l="0" t="0" r="9525" b="0"/>
                  <wp:wrapNone/>
                  <wp:docPr id="119" name="Picture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Wyz Ant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67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www.wyzant.com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93440" behindDoc="0" locked="0" layoutInCell="1" allowOverlap="1" wp14:anchorId="215B782D" wp14:editId="4D1E10F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76200</wp:posOffset>
                  </wp:positionV>
                  <wp:extent cx="762000" cy="428625"/>
                  <wp:effectExtent l="0" t="0" r="0" b="9525"/>
                  <wp:wrapNone/>
                  <wp:docPr id="120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Your Agora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69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www.youragora.com</w:t>
              </w:r>
            </w:hyperlink>
          </w:p>
        </w:tc>
      </w:tr>
      <w:tr w:rsidR="00525F25" w:rsidRPr="00AB6D30" w:rsidTr="008562D5">
        <w:trPr>
          <w:trHeight w:val="900"/>
          <w:jc w:val="center"/>
        </w:trPr>
        <w:tc>
          <w:tcPr>
            <w:tcW w:w="3726" w:type="dxa"/>
            <w:shd w:val="clear" w:color="auto" w:fill="auto"/>
            <w:noWrap/>
            <w:vAlign w:val="center"/>
            <w:hideMark/>
          </w:tcPr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AB6D30">
              <w:rPr>
                <w:rFonts w:ascii="Calibri" w:eastAsia="Times New Roman" w:hAnsi="Calibri" w:cs="Calibri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2094464" behindDoc="0" locked="0" layoutInCell="1" allowOverlap="1" wp14:anchorId="157CC90B" wp14:editId="6F39562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76200</wp:posOffset>
                  </wp:positionV>
                  <wp:extent cx="1790700" cy="428625"/>
                  <wp:effectExtent l="0" t="0" r="0" b="9525"/>
                  <wp:wrapNone/>
                  <wp:docPr id="158" name="Picture 158" descr="http://yourenglishsource.com/wp-content/uploads/2015/04/mail-mai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7" descr="http://yourenglishsource.com/wp-content/uploads/2015/04/mail-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988" cy="432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0"/>
            </w:tblGrid>
            <w:tr w:rsidR="00525F25" w:rsidRPr="00AB6D30" w:rsidTr="008562D5">
              <w:trPr>
                <w:trHeight w:val="900"/>
                <w:tblCellSpacing w:w="0" w:type="dxa"/>
              </w:trPr>
              <w:tc>
                <w:tcPr>
                  <w:tcW w:w="34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5F25" w:rsidRPr="00AB6D30" w:rsidRDefault="00525F25" w:rsidP="00AB6D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</w:pPr>
                  <w:r w:rsidRPr="00AB6D30">
                    <w:rPr>
                      <w:rFonts w:ascii="Calibri" w:eastAsia="Times New Roman" w:hAnsi="Calibri" w:cs="Calibri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:rsidR="00525F25" w:rsidRPr="00AB6D30" w:rsidRDefault="00525F25" w:rsidP="00AB6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3688" w:type="dxa"/>
            <w:shd w:val="clear" w:color="auto" w:fill="auto"/>
            <w:vAlign w:val="center"/>
            <w:hideMark/>
          </w:tcPr>
          <w:p w:rsidR="00525F25" w:rsidRPr="008562D5" w:rsidRDefault="00525F25" w:rsidP="00AB6D30">
            <w:pPr>
              <w:spacing w:after="0" w:line="240" w:lineRule="auto"/>
              <w:ind w:firstLineChars="100" w:firstLine="280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</w:pPr>
            <w:r w:rsidRPr="008562D5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en-ZA"/>
              </w:rPr>
              <w:t>Your English Source</w:t>
            </w:r>
          </w:p>
        </w:tc>
        <w:tc>
          <w:tcPr>
            <w:tcW w:w="5349" w:type="dxa"/>
            <w:shd w:val="clear" w:color="auto" w:fill="auto"/>
            <w:vAlign w:val="center"/>
            <w:hideMark/>
          </w:tcPr>
          <w:p w:rsidR="00525F25" w:rsidRPr="000048D8" w:rsidRDefault="00114BB1" w:rsidP="00AB6D30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ZA"/>
              </w:rPr>
            </w:pPr>
            <w:hyperlink r:id="rId271" w:history="1">
              <w:r w:rsidR="00525F25" w:rsidRPr="000048D8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ZA"/>
                </w:rPr>
                <w:t>www.yourenglishsource.com</w:t>
              </w:r>
            </w:hyperlink>
          </w:p>
        </w:tc>
      </w:tr>
    </w:tbl>
    <w:p w:rsidR="00907680" w:rsidRDefault="00907680"/>
    <w:sectPr w:rsidR="00907680" w:rsidSect="008562D5">
      <w:pgSz w:w="15840" w:h="12240" w:orient="landscape"/>
      <w:pgMar w:top="1134" w:right="1440" w:bottom="70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D30"/>
    <w:rsid w:val="000048D8"/>
    <w:rsid w:val="00114BB1"/>
    <w:rsid w:val="00525F25"/>
    <w:rsid w:val="008562D5"/>
    <w:rsid w:val="00907680"/>
    <w:rsid w:val="00AB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357E58-DDCA-4AC4-8946-7E2B059B2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5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film-english.com/" TargetMode="External"/><Relationship Id="rId21" Type="http://schemas.openxmlformats.org/officeDocument/2006/relationships/hyperlink" Target="http://www.box.com/" TargetMode="External"/><Relationship Id="rId42" Type="http://schemas.openxmlformats.org/officeDocument/2006/relationships/image" Target="media/image20.png"/><Relationship Id="rId63" Type="http://schemas.openxmlformats.org/officeDocument/2006/relationships/hyperlink" Target="http://www.english-at-home.com/" TargetMode="External"/><Relationship Id="rId84" Type="http://schemas.openxmlformats.org/officeDocument/2006/relationships/image" Target="media/image41.png"/><Relationship Id="rId138" Type="http://schemas.openxmlformats.org/officeDocument/2006/relationships/image" Target="media/image68.png"/><Relationship Id="rId159" Type="http://schemas.openxmlformats.org/officeDocument/2006/relationships/hyperlink" Target="http://www.lessonpaths.com/" TargetMode="External"/><Relationship Id="rId170" Type="http://schemas.openxmlformats.org/officeDocument/2006/relationships/image" Target="media/image84.jpeg"/><Relationship Id="rId191" Type="http://schemas.openxmlformats.org/officeDocument/2006/relationships/hyperlink" Target="http://www.perfect-english-grammar.com/" TargetMode="External"/><Relationship Id="rId205" Type="http://schemas.openxmlformats.org/officeDocument/2006/relationships/hyperlink" Target="http://www.skype.com/" TargetMode="External"/><Relationship Id="rId226" Type="http://schemas.openxmlformats.org/officeDocument/2006/relationships/image" Target="media/image113.png"/><Relationship Id="rId247" Type="http://schemas.openxmlformats.org/officeDocument/2006/relationships/image" Target="media/image124.jpeg"/><Relationship Id="rId107" Type="http://schemas.openxmlformats.org/officeDocument/2006/relationships/hyperlink" Target="http://www.esltreasure.com/" TargetMode="External"/><Relationship Id="rId268" Type="http://schemas.openxmlformats.org/officeDocument/2006/relationships/image" Target="media/image135.png"/><Relationship Id="rId11" Type="http://schemas.openxmlformats.org/officeDocument/2006/relationships/hyperlink" Target="http://www.abcenglish.com/" TargetMode="External"/><Relationship Id="rId32" Type="http://schemas.openxmlformats.org/officeDocument/2006/relationships/image" Target="media/image15.png"/><Relationship Id="rId53" Type="http://schemas.openxmlformats.org/officeDocument/2006/relationships/hyperlink" Target="http://www.eltexperiences.com/" TargetMode="External"/><Relationship Id="rId74" Type="http://schemas.openxmlformats.org/officeDocument/2006/relationships/image" Target="media/image36.png"/><Relationship Id="rId128" Type="http://schemas.openxmlformats.org/officeDocument/2006/relationships/image" Target="media/image63.png"/><Relationship Id="rId149" Type="http://schemas.openxmlformats.org/officeDocument/2006/relationships/hyperlink" Target="http://larryferlazzo.edublogs.org/" TargetMode="External"/><Relationship Id="rId5" Type="http://schemas.openxmlformats.org/officeDocument/2006/relationships/hyperlink" Target="http://www.123listening.com/" TargetMode="External"/><Relationship Id="rId95" Type="http://schemas.openxmlformats.org/officeDocument/2006/relationships/hyperlink" Target="http://www.eslpartytown.com/" TargetMode="External"/><Relationship Id="rId160" Type="http://schemas.openxmlformats.org/officeDocument/2006/relationships/image" Target="media/image79.png"/><Relationship Id="rId181" Type="http://schemas.openxmlformats.org/officeDocument/2006/relationships/hyperlink" Target="http://www.off2class.com/" TargetMode="External"/><Relationship Id="rId216" Type="http://schemas.openxmlformats.org/officeDocument/2006/relationships/image" Target="media/image108.png"/><Relationship Id="rId237" Type="http://schemas.openxmlformats.org/officeDocument/2006/relationships/hyperlink" Target="http://iteslj.org/" TargetMode="External"/><Relationship Id="rId258" Type="http://schemas.openxmlformats.org/officeDocument/2006/relationships/image" Target="media/image130.png"/><Relationship Id="rId22" Type="http://schemas.openxmlformats.org/officeDocument/2006/relationships/image" Target="media/image10.png"/><Relationship Id="rId43" Type="http://schemas.openxmlformats.org/officeDocument/2006/relationships/hyperlink" Target="http://edublogs.org/" TargetMode="External"/><Relationship Id="rId64" Type="http://schemas.openxmlformats.org/officeDocument/2006/relationships/image" Target="media/image31.png"/><Relationship Id="rId118" Type="http://schemas.openxmlformats.org/officeDocument/2006/relationships/image" Target="media/image58.jpeg"/><Relationship Id="rId139" Type="http://schemas.openxmlformats.org/officeDocument/2006/relationships/hyperlink" Target="http://www.ielanguages.com/" TargetMode="External"/><Relationship Id="rId85" Type="http://schemas.openxmlformats.org/officeDocument/2006/relationships/hyperlink" Target="http://www.eslchestnut.com/" TargetMode="External"/><Relationship Id="rId150" Type="http://schemas.openxmlformats.org/officeDocument/2006/relationships/image" Target="media/image74.png"/><Relationship Id="rId171" Type="http://schemas.openxmlformats.org/officeDocument/2006/relationships/hyperlink" Target="http://www.michellehenry.fr/" TargetMode="External"/><Relationship Id="rId192" Type="http://schemas.openxmlformats.org/officeDocument/2006/relationships/image" Target="media/image96.png"/><Relationship Id="rId206" Type="http://schemas.openxmlformats.org/officeDocument/2006/relationships/image" Target="media/image103.png"/><Relationship Id="rId227" Type="http://schemas.openxmlformats.org/officeDocument/2006/relationships/hyperlink" Target="http://www.tefl.net/" TargetMode="External"/><Relationship Id="rId248" Type="http://schemas.openxmlformats.org/officeDocument/2006/relationships/hyperlink" Target="http://www.tuneintoenglish.com/" TargetMode="External"/><Relationship Id="rId269" Type="http://schemas.openxmlformats.org/officeDocument/2006/relationships/hyperlink" Target="http://www.youragora.com/" TargetMode="External"/><Relationship Id="rId12" Type="http://schemas.openxmlformats.org/officeDocument/2006/relationships/image" Target="media/image5.png"/><Relationship Id="rId33" Type="http://schemas.openxmlformats.org/officeDocument/2006/relationships/hyperlink" Target="http://www.creatubbles.com/" TargetMode="External"/><Relationship Id="rId108" Type="http://schemas.openxmlformats.org/officeDocument/2006/relationships/image" Target="media/image53.png"/><Relationship Id="rId129" Type="http://schemas.openxmlformats.org/officeDocument/2006/relationships/hyperlink" Target="http://www.gmail.com/" TargetMode="External"/><Relationship Id="rId54" Type="http://schemas.openxmlformats.org/officeDocument/2006/relationships/image" Target="media/image26.png"/><Relationship Id="rId75" Type="http://schemas.openxmlformats.org/officeDocument/2006/relationships/hyperlink" Target="http://www.englishpage.com/" TargetMode="External"/><Relationship Id="rId96" Type="http://schemas.openxmlformats.org/officeDocument/2006/relationships/image" Target="media/image47.png"/><Relationship Id="rId140" Type="http://schemas.openxmlformats.org/officeDocument/2006/relationships/image" Target="media/image69.png"/><Relationship Id="rId161" Type="http://schemas.openxmlformats.org/officeDocument/2006/relationships/hyperlink" Target="http://www.lessonstream.org/" TargetMode="External"/><Relationship Id="rId182" Type="http://schemas.openxmlformats.org/officeDocument/2006/relationships/image" Target="media/image91.png"/><Relationship Id="rId217" Type="http://schemas.openxmlformats.org/officeDocument/2006/relationships/hyperlink" Target="http://www.teachitlanguages.co.uk/" TargetMode="External"/><Relationship Id="rId6" Type="http://schemas.openxmlformats.org/officeDocument/2006/relationships/image" Target="media/image2.png"/><Relationship Id="rId238" Type="http://schemas.openxmlformats.org/officeDocument/2006/relationships/image" Target="media/image119.png"/><Relationship Id="rId259" Type="http://schemas.openxmlformats.org/officeDocument/2006/relationships/hyperlink" Target="http://www.waygook.org/" TargetMode="External"/><Relationship Id="rId23" Type="http://schemas.openxmlformats.org/officeDocument/2006/relationships/hyperlink" Target="http://www.breakingnewsenglish.com/" TargetMode="External"/><Relationship Id="rId119" Type="http://schemas.openxmlformats.org/officeDocument/2006/relationships/hyperlink" Target="http://www.flo-joe.co.uk/" TargetMode="External"/><Relationship Id="rId270" Type="http://schemas.openxmlformats.org/officeDocument/2006/relationships/image" Target="media/image136.png"/><Relationship Id="rId44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hyperlink" Target="http://www.englishbanana.com/" TargetMode="External"/><Relationship Id="rId81" Type="http://schemas.openxmlformats.org/officeDocument/2006/relationships/hyperlink" Target="http://www.esl101.com/" TargetMode="External"/><Relationship Id="rId86" Type="http://schemas.openxmlformats.org/officeDocument/2006/relationships/image" Target="media/image42.png"/><Relationship Id="rId130" Type="http://schemas.openxmlformats.org/officeDocument/2006/relationships/image" Target="media/image64.png"/><Relationship Id="rId135" Type="http://schemas.openxmlformats.org/officeDocument/2006/relationships/hyperlink" Target="http://www.headsupenglish.com/" TargetMode="External"/><Relationship Id="rId151" Type="http://schemas.openxmlformats.org/officeDocument/2006/relationships/hyperlink" Target="http://learnenglishkids.britishcouncil.org/en" TargetMode="External"/><Relationship Id="rId156" Type="http://schemas.openxmlformats.org/officeDocument/2006/relationships/image" Target="media/image77.jpeg"/><Relationship Id="rId177" Type="http://schemas.openxmlformats.org/officeDocument/2006/relationships/hyperlink" Target="http://www.nationalgeographic.com/tootandpuddle/games.html" TargetMode="External"/><Relationship Id="rId198" Type="http://schemas.openxmlformats.org/officeDocument/2006/relationships/image" Target="media/image99.png"/><Relationship Id="rId172" Type="http://schemas.openxmlformats.org/officeDocument/2006/relationships/image" Target="media/image85.png"/><Relationship Id="rId193" Type="http://schemas.openxmlformats.org/officeDocument/2006/relationships/hyperlink" Target="http://www.pinterest.com/teacherdianarenke" TargetMode="External"/><Relationship Id="rId202" Type="http://schemas.openxmlformats.org/officeDocument/2006/relationships/image" Target="media/image101.gif"/><Relationship Id="rId207" Type="http://schemas.openxmlformats.org/officeDocument/2006/relationships/hyperlink" Target="http://www.slideshare.net/" TargetMode="External"/><Relationship Id="rId223" Type="http://schemas.openxmlformats.org/officeDocument/2006/relationships/hyperlink" Target="http://www.ted.com/" TargetMode="External"/><Relationship Id="rId228" Type="http://schemas.openxmlformats.org/officeDocument/2006/relationships/image" Target="media/image114.png"/><Relationship Id="rId244" Type="http://schemas.openxmlformats.org/officeDocument/2006/relationships/hyperlink" Target="http://www.toolsforeducators.com/" TargetMode="External"/><Relationship Id="rId249" Type="http://schemas.openxmlformats.org/officeDocument/2006/relationships/image" Target="media/image125.png"/><Relationship Id="rId13" Type="http://schemas.openxmlformats.org/officeDocument/2006/relationships/hyperlink" Target="http://www.agendaweb.org/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://www.dropbox.com/" TargetMode="External"/><Relationship Id="rId109" Type="http://schemas.openxmlformats.org/officeDocument/2006/relationships/hyperlink" Target="http://www.eslvideo.com/" TargetMode="External"/><Relationship Id="rId260" Type="http://schemas.openxmlformats.org/officeDocument/2006/relationships/image" Target="media/image131.png"/><Relationship Id="rId265" Type="http://schemas.openxmlformats.org/officeDocument/2006/relationships/hyperlink" Target="http://www.worksheetworks.com/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png"/><Relationship Id="rId55" Type="http://schemas.openxmlformats.org/officeDocument/2006/relationships/hyperlink" Target="http://www.enggo.com/" TargetMode="External"/><Relationship Id="rId76" Type="http://schemas.openxmlformats.org/officeDocument/2006/relationships/image" Target="media/image37.png"/><Relationship Id="rId97" Type="http://schemas.openxmlformats.org/officeDocument/2006/relationships/hyperlink" Target="http://www.eslpod.com/" TargetMode="External"/><Relationship Id="rId104" Type="http://schemas.openxmlformats.org/officeDocument/2006/relationships/image" Target="media/image51.gif"/><Relationship Id="rId120" Type="http://schemas.openxmlformats.org/officeDocument/2006/relationships/image" Target="media/image59.png"/><Relationship Id="rId125" Type="http://schemas.openxmlformats.org/officeDocument/2006/relationships/hyperlink" Target="http://www.thegamegal.com/" TargetMode="External"/><Relationship Id="rId141" Type="http://schemas.openxmlformats.org/officeDocument/2006/relationships/hyperlink" Target="http://www.islcollective.com/" TargetMode="External"/><Relationship Id="rId146" Type="http://schemas.openxmlformats.org/officeDocument/2006/relationships/image" Target="media/image72.png"/><Relationship Id="rId167" Type="http://schemas.openxmlformats.org/officeDocument/2006/relationships/hyperlink" Target="http://www.liveworksheets.com/" TargetMode="External"/><Relationship Id="rId188" Type="http://schemas.openxmlformats.org/officeDocument/2006/relationships/image" Target="media/image94.png"/><Relationship Id="rId7" Type="http://schemas.openxmlformats.org/officeDocument/2006/relationships/hyperlink" Target="http://www.5minuteenglish.com/" TargetMode="External"/><Relationship Id="rId71" Type="http://schemas.openxmlformats.org/officeDocument/2006/relationships/hyperlink" Target="http://www.englishforums.com/" TargetMode="External"/><Relationship Id="rId92" Type="http://schemas.openxmlformats.org/officeDocument/2006/relationships/image" Target="media/image45.jpeg"/><Relationship Id="rId162" Type="http://schemas.openxmlformats.org/officeDocument/2006/relationships/image" Target="media/image80.png"/><Relationship Id="rId183" Type="http://schemas.openxmlformats.org/officeDocument/2006/relationships/hyperlink" Target="http://www.onestopenglish.com/" TargetMode="External"/><Relationship Id="rId213" Type="http://schemas.openxmlformats.org/officeDocument/2006/relationships/hyperlink" Target="https://www.spellingcity.com/" TargetMode="External"/><Relationship Id="rId218" Type="http://schemas.openxmlformats.org/officeDocument/2006/relationships/image" Target="media/image109.png"/><Relationship Id="rId234" Type="http://schemas.openxmlformats.org/officeDocument/2006/relationships/image" Target="media/image117.png"/><Relationship Id="rId239" Type="http://schemas.openxmlformats.org/officeDocument/2006/relationships/hyperlink" Target="http://www.freeenglishlessonplans.com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canteach.ca/" TargetMode="External"/><Relationship Id="rId250" Type="http://schemas.openxmlformats.org/officeDocument/2006/relationships/hyperlink" Target="http://www.usingenglish.com/" TargetMode="External"/><Relationship Id="rId255" Type="http://schemas.openxmlformats.org/officeDocument/2006/relationships/image" Target="media/image128.png"/><Relationship Id="rId271" Type="http://schemas.openxmlformats.org/officeDocument/2006/relationships/hyperlink" Target="http://www.yourenglishsource.com/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hyperlink" Target="http://www.educationalvoyage.com/esl.html" TargetMode="External"/><Relationship Id="rId66" Type="http://schemas.openxmlformats.org/officeDocument/2006/relationships/image" Target="media/image32.png"/><Relationship Id="rId87" Type="http://schemas.openxmlformats.org/officeDocument/2006/relationships/hyperlink" Target="http://www.eslflow.com/" TargetMode="External"/><Relationship Id="rId110" Type="http://schemas.openxmlformats.org/officeDocument/2006/relationships/image" Target="media/image54.png"/><Relationship Id="rId115" Type="http://schemas.openxmlformats.org/officeDocument/2006/relationships/hyperlink" Target="http://www.facebook.com/" TargetMode="External"/><Relationship Id="rId131" Type="http://schemas.openxmlformats.org/officeDocument/2006/relationships/hyperlink" Target="http://www.chompchomp.com/" TargetMode="External"/><Relationship Id="rId136" Type="http://schemas.openxmlformats.org/officeDocument/2006/relationships/image" Target="media/image67.png"/><Relationship Id="rId157" Type="http://schemas.openxmlformats.org/officeDocument/2006/relationships/hyperlink" Target="http://www.learningenglishvocabularygrammar.com/" TargetMode="External"/><Relationship Id="rId178" Type="http://schemas.openxmlformats.org/officeDocument/2006/relationships/image" Target="media/image89.png"/><Relationship Id="rId61" Type="http://schemas.openxmlformats.org/officeDocument/2006/relationships/hyperlink" Target="http://www.englisch-hilfen.de/en" TargetMode="External"/><Relationship Id="rId82" Type="http://schemas.openxmlformats.org/officeDocument/2006/relationships/image" Target="media/image40.png"/><Relationship Id="rId152" Type="http://schemas.openxmlformats.org/officeDocument/2006/relationships/image" Target="media/image75.jpeg"/><Relationship Id="rId173" Type="http://schemas.openxmlformats.org/officeDocument/2006/relationships/image" Target="media/image86.png"/><Relationship Id="rId194" Type="http://schemas.openxmlformats.org/officeDocument/2006/relationships/image" Target="media/image97.png"/><Relationship Id="rId199" Type="http://schemas.openxmlformats.org/officeDocument/2006/relationships/hyperlink" Target="http://www.rong-chang.com/" TargetMode="External"/><Relationship Id="rId203" Type="http://schemas.openxmlformats.org/officeDocument/2006/relationships/hyperlink" Target="http://www.sheppardsoftware.com/" TargetMode="External"/><Relationship Id="rId208" Type="http://schemas.openxmlformats.org/officeDocument/2006/relationships/image" Target="media/image104.png"/><Relationship Id="rId229" Type="http://schemas.openxmlformats.org/officeDocument/2006/relationships/hyperlink" Target="http://www.tefltastic.wordpress.com/" TargetMode="External"/><Relationship Id="rId19" Type="http://schemas.openxmlformats.org/officeDocument/2006/relationships/hyperlink" Target="http://www.bogglesworldesl.com/" TargetMode="External"/><Relationship Id="rId224" Type="http://schemas.openxmlformats.org/officeDocument/2006/relationships/image" Target="media/image112.png"/><Relationship Id="rId240" Type="http://schemas.openxmlformats.org/officeDocument/2006/relationships/image" Target="media/image120.png"/><Relationship Id="rId245" Type="http://schemas.openxmlformats.org/officeDocument/2006/relationships/image" Target="media/image123.png"/><Relationship Id="rId261" Type="http://schemas.openxmlformats.org/officeDocument/2006/relationships/hyperlink" Target="http://www.wordart.com/" TargetMode="External"/><Relationship Id="rId266" Type="http://schemas.openxmlformats.org/officeDocument/2006/relationships/image" Target="media/image134.png"/><Relationship Id="rId14" Type="http://schemas.openxmlformats.org/officeDocument/2006/relationships/image" Target="media/image6.png"/><Relationship Id="rId30" Type="http://schemas.openxmlformats.org/officeDocument/2006/relationships/image" Target="media/image14.png"/><Relationship Id="rId35" Type="http://schemas.openxmlformats.org/officeDocument/2006/relationships/hyperlink" Target="http://www.eslcafe.com/" TargetMode="External"/><Relationship Id="rId56" Type="http://schemas.openxmlformats.org/officeDocument/2006/relationships/image" Target="media/image27.png"/><Relationship Id="rId77" Type="http://schemas.openxmlformats.org/officeDocument/2006/relationships/hyperlink" Target="http://www.englishspeaklikenative.com/" TargetMode="External"/><Relationship Id="rId100" Type="http://schemas.openxmlformats.org/officeDocument/2006/relationships/image" Target="media/image49.png"/><Relationship Id="rId105" Type="http://schemas.openxmlformats.org/officeDocument/2006/relationships/hyperlink" Target="http://www.esltower.com/" TargetMode="External"/><Relationship Id="rId126" Type="http://schemas.openxmlformats.org/officeDocument/2006/relationships/image" Target="media/image62.png"/><Relationship Id="rId147" Type="http://schemas.openxmlformats.org/officeDocument/2006/relationships/hyperlink" Target="http://www.languageguide.org/" TargetMode="External"/><Relationship Id="rId168" Type="http://schemas.openxmlformats.org/officeDocument/2006/relationships/image" Target="media/image83.png"/><Relationship Id="rId8" Type="http://schemas.openxmlformats.org/officeDocument/2006/relationships/image" Target="media/image3.png"/><Relationship Id="rId51" Type="http://schemas.openxmlformats.org/officeDocument/2006/relationships/hyperlink" Target="http://www.eltchat.org/" TargetMode="External"/><Relationship Id="rId72" Type="http://schemas.openxmlformats.org/officeDocument/2006/relationships/image" Target="media/image35.png"/><Relationship Id="rId93" Type="http://schemas.openxmlformats.org/officeDocument/2006/relationships/hyperlink" Target="http://www.esl-lab.com/" TargetMode="External"/><Relationship Id="rId98" Type="http://schemas.openxmlformats.org/officeDocument/2006/relationships/image" Target="media/image48.jpeg"/><Relationship Id="rId121" Type="http://schemas.openxmlformats.org/officeDocument/2006/relationships/hyperlink" Target="http://www.freecoloringpages.co.uk/" TargetMode="External"/><Relationship Id="rId142" Type="http://schemas.openxmlformats.org/officeDocument/2006/relationships/image" Target="media/image70.png"/><Relationship Id="rId163" Type="http://schemas.openxmlformats.org/officeDocument/2006/relationships/hyperlink" Target="http://za.linkedin.com/in/dianarenke" TargetMode="External"/><Relationship Id="rId184" Type="http://schemas.openxmlformats.org/officeDocument/2006/relationships/image" Target="media/image92.png"/><Relationship Id="rId189" Type="http://schemas.openxmlformats.org/officeDocument/2006/relationships/hyperlink" Target="http://www.padlet.com/" TargetMode="External"/><Relationship Id="rId219" Type="http://schemas.openxmlformats.org/officeDocument/2006/relationships/hyperlink" Target="http://www.teachingenglish.org.uk/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107.png"/><Relationship Id="rId230" Type="http://schemas.openxmlformats.org/officeDocument/2006/relationships/image" Target="media/image115.png"/><Relationship Id="rId235" Type="http://schemas.openxmlformats.org/officeDocument/2006/relationships/hyperlink" Target="http://www.tesall.com/index.php" TargetMode="External"/><Relationship Id="rId251" Type="http://schemas.openxmlformats.org/officeDocument/2006/relationships/image" Target="media/image126.png"/><Relationship Id="rId256" Type="http://schemas.openxmlformats.org/officeDocument/2006/relationships/hyperlink" Target="http://www.voicetube.com/" TargetMode="External"/><Relationship Id="rId25" Type="http://schemas.openxmlformats.org/officeDocument/2006/relationships/hyperlink" Target="http://learnenglish.britishcouncil.org/en" TargetMode="External"/><Relationship Id="rId46" Type="http://schemas.openxmlformats.org/officeDocument/2006/relationships/image" Target="media/image22.png"/><Relationship Id="rId67" Type="http://schemas.openxmlformats.org/officeDocument/2006/relationships/hyperlink" Target="http://www.englishclub.com/" TargetMode="External"/><Relationship Id="rId116" Type="http://schemas.openxmlformats.org/officeDocument/2006/relationships/image" Target="media/image57.png"/><Relationship Id="rId137" Type="http://schemas.openxmlformats.org/officeDocument/2006/relationships/hyperlink" Target="http://www.ispilledthebeans.com/" TargetMode="External"/><Relationship Id="rId158" Type="http://schemas.openxmlformats.org/officeDocument/2006/relationships/image" Target="media/image78.png"/><Relationship Id="rId272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hyperlink" Target="http://www.earnvideos.com/" TargetMode="External"/><Relationship Id="rId62" Type="http://schemas.openxmlformats.org/officeDocument/2006/relationships/image" Target="media/image30.png"/><Relationship Id="rId83" Type="http://schemas.openxmlformats.org/officeDocument/2006/relationships/hyperlink" Target="http://www.eslbase.com/" TargetMode="External"/><Relationship Id="rId88" Type="http://schemas.openxmlformats.org/officeDocument/2006/relationships/image" Target="media/image43.png"/><Relationship Id="rId111" Type="http://schemas.openxmlformats.org/officeDocument/2006/relationships/hyperlink" Target="http://www.eslwriting.org/" TargetMode="External"/><Relationship Id="rId132" Type="http://schemas.openxmlformats.org/officeDocument/2006/relationships/image" Target="media/image65.png"/><Relationship Id="rId153" Type="http://schemas.openxmlformats.org/officeDocument/2006/relationships/hyperlink" Target="http://www.learner.org/" TargetMode="External"/><Relationship Id="rId174" Type="http://schemas.openxmlformats.org/officeDocument/2006/relationships/image" Target="media/image87.png"/><Relationship Id="rId179" Type="http://schemas.openxmlformats.org/officeDocument/2006/relationships/hyperlink" Target="http://www.newsflashenglish.com/" TargetMode="External"/><Relationship Id="rId195" Type="http://schemas.openxmlformats.org/officeDocument/2006/relationships/hyperlink" Target="http://www.powtoon.com/" TargetMode="External"/><Relationship Id="rId209" Type="http://schemas.openxmlformats.org/officeDocument/2006/relationships/hyperlink" Target="https://sandraheyersongs.com/" TargetMode="External"/><Relationship Id="rId190" Type="http://schemas.openxmlformats.org/officeDocument/2006/relationships/image" Target="media/image95.jpeg"/><Relationship Id="rId204" Type="http://schemas.openxmlformats.org/officeDocument/2006/relationships/image" Target="media/image102.png"/><Relationship Id="rId220" Type="http://schemas.openxmlformats.org/officeDocument/2006/relationships/image" Target="media/image110.png"/><Relationship Id="rId225" Type="http://schemas.openxmlformats.org/officeDocument/2006/relationships/hyperlink" Target="http://www.tefl.com/" TargetMode="External"/><Relationship Id="rId241" Type="http://schemas.openxmlformats.org/officeDocument/2006/relationships/image" Target="media/image121.png"/><Relationship Id="rId246" Type="http://schemas.openxmlformats.org/officeDocument/2006/relationships/hyperlink" Target="http://trainingaustralia.org/toss" TargetMode="External"/><Relationship Id="rId267" Type="http://schemas.openxmlformats.org/officeDocument/2006/relationships/hyperlink" Target="http://www.wyzant.com/" TargetMode="External"/><Relationship Id="rId15" Type="http://schemas.openxmlformats.org/officeDocument/2006/relationships/image" Target="media/image7.gif"/><Relationship Id="rId36" Type="http://schemas.openxmlformats.org/officeDocument/2006/relationships/image" Target="media/image17.jpeg"/><Relationship Id="rId57" Type="http://schemas.openxmlformats.org/officeDocument/2006/relationships/hyperlink" Target="http://www.engvid.com/" TargetMode="External"/><Relationship Id="rId106" Type="http://schemas.openxmlformats.org/officeDocument/2006/relationships/image" Target="media/image52.png"/><Relationship Id="rId127" Type="http://schemas.openxmlformats.org/officeDocument/2006/relationships/hyperlink" Target="http://www.garfield.com/games" TargetMode="External"/><Relationship Id="rId262" Type="http://schemas.openxmlformats.org/officeDocument/2006/relationships/image" Target="media/image132.png"/><Relationship Id="rId10" Type="http://schemas.openxmlformats.org/officeDocument/2006/relationships/image" Target="media/image4.png"/><Relationship Id="rId31" Type="http://schemas.openxmlformats.org/officeDocument/2006/relationships/hyperlink" Target="http://www.cram.com/" TargetMode="External"/><Relationship Id="rId52" Type="http://schemas.openxmlformats.org/officeDocument/2006/relationships/image" Target="media/image25.png"/><Relationship Id="rId73" Type="http://schemas.openxmlformats.org/officeDocument/2006/relationships/hyperlink" Target="http://www.englishgrammar.org/" TargetMode="External"/><Relationship Id="rId78" Type="http://schemas.openxmlformats.org/officeDocument/2006/relationships/image" Target="media/image38.png"/><Relationship Id="rId94" Type="http://schemas.openxmlformats.org/officeDocument/2006/relationships/image" Target="media/image46.png"/><Relationship Id="rId99" Type="http://schemas.openxmlformats.org/officeDocument/2006/relationships/hyperlink" Target="http://www.eslprintables.com/" TargetMode="External"/><Relationship Id="rId101" Type="http://schemas.openxmlformats.org/officeDocument/2006/relationships/hyperlink" Target="http://www.eslsite.com/" TargetMode="External"/><Relationship Id="rId122" Type="http://schemas.openxmlformats.org/officeDocument/2006/relationships/image" Target="media/image60.png"/><Relationship Id="rId143" Type="http://schemas.openxmlformats.org/officeDocument/2006/relationships/hyperlink" Target="http://www.kahoot.com/" TargetMode="External"/><Relationship Id="rId148" Type="http://schemas.openxmlformats.org/officeDocument/2006/relationships/image" Target="media/image73.png"/><Relationship Id="rId164" Type="http://schemas.openxmlformats.org/officeDocument/2006/relationships/image" Target="media/image81.png"/><Relationship Id="rId169" Type="http://schemas.openxmlformats.org/officeDocument/2006/relationships/hyperlink" Target="http://www.manythings.org/" TargetMode="External"/><Relationship Id="rId185" Type="http://schemas.openxmlformats.org/officeDocument/2006/relationships/hyperlink" Target="http://www.oomongzu.co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englishforum.com/00" TargetMode="External"/><Relationship Id="rId180" Type="http://schemas.openxmlformats.org/officeDocument/2006/relationships/image" Target="media/image90.png"/><Relationship Id="rId210" Type="http://schemas.openxmlformats.org/officeDocument/2006/relationships/image" Target="media/image105.png"/><Relationship Id="rId215" Type="http://schemas.openxmlformats.org/officeDocument/2006/relationships/hyperlink" Target="https://edshelf.com/profile/dianarenke" TargetMode="External"/><Relationship Id="rId236" Type="http://schemas.openxmlformats.org/officeDocument/2006/relationships/image" Target="media/image118.png"/><Relationship Id="rId257" Type="http://schemas.openxmlformats.org/officeDocument/2006/relationships/image" Target="media/image129.png"/><Relationship Id="rId26" Type="http://schemas.openxmlformats.org/officeDocument/2006/relationships/image" Target="media/image12.png"/><Relationship Id="rId231" Type="http://schemas.openxmlformats.org/officeDocument/2006/relationships/hyperlink" Target="http://www.teflpedia.com/" TargetMode="External"/><Relationship Id="rId252" Type="http://schemas.openxmlformats.org/officeDocument/2006/relationships/hyperlink" Target="http://www.vk.com/teacherdianarenke" TargetMode="External"/><Relationship Id="rId273" Type="http://schemas.openxmlformats.org/officeDocument/2006/relationships/theme" Target="theme/theme1.xml"/><Relationship Id="rId47" Type="http://schemas.openxmlformats.org/officeDocument/2006/relationships/hyperlink" Target="http://community.eflclassroom.com/" TargetMode="External"/><Relationship Id="rId68" Type="http://schemas.openxmlformats.org/officeDocument/2006/relationships/image" Target="media/image33.png"/><Relationship Id="rId89" Type="http://schemas.openxmlformats.org/officeDocument/2006/relationships/hyperlink" Target="http://www.esl-galaxy.com/" TargetMode="External"/><Relationship Id="rId112" Type="http://schemas.openxmlformats.org/officeDocument/2006/relationships/image" Target="media/image55.gif"/><Relationship Id="rId133" Type="http://schemas.openxmlformats.org/officeDocument/2006/relationships/hyperlink" Target="http://www.havefunteaching.com/" TargetMode="External"/><Relationship Id="rId154" Type="http://schemas.openxmlformats.org/officeDocument/2006/relationships/image" Target="media/image76.png"/><Relationship Id="rId175" Type="http://schemas.openxmlformats.org/officeDocument/2006/relationships/hyperlink" Target="http://www.multimedia-english.com/" TargetMode="External"/><Relationship Id="rId196" Type="http://schemas.openxmlformats.org/officeDocument/2006/relationships/image" Target="media/image98.png"/><Relationship Id="rId200" Type="http://schemas.openxmlformats.org/officeDocument/2006/relationships/image" Target="media/image100.png"/><Relationship Id="rId16" Type="http://schemas.openxmlformats.org/officeDocument/2006/relationships/hyperlink" Target="https://www.allkidsnetwork.com/" TargetMode="External"/><Relationship Id="rId221" Type="http://schemas.openxmlformats.org/officeDocument/2006/relationships/hyperlink" Target="http://www.tedxesl.com/" TargetMode="External"/><Relationship Id="rId242" Type="http://schemas.openxmlformats.org/officeDocument/2006/relationships/hyperlink" Target="http://www.tlsbooks.com/" TargetMode="External"/><Relationship Id="rId263" Type="http://schemas.openxmlformats.org/officeDocument/2006/relationships/hyperlink" Target="http://www.wordpress.com/" TargetMode="External"/><Relationship Id="rId37" Type="http://schemas.openxmlformats.org/officeDocument/2006/relationships/hyperlink" Target="http://www.designerlessons.org/" TargetMode="External"/><Relationship Id="rId58" Type="http://schemas.openxmlformats.org/officeDocument/2006/relationships/image" Target="media/image28.png"/><Relationship Id="rId79" Type="http://schemas.openxmlformats.org/officeDocument/2006/relationships/hyperlink" Target="http://www.englishwsheets.com/" TargetMode="External"/><Relationship Id="rId102" Type="http://schemas.openxmlformats.org/officeDocument/2006/relationships/image" Target="media/image50.gif"/><Relationship Id="rId123" Type="http://schemas.openxmlformats.org/officeDocument/2006/relationships/hyperlink" Target="http://www.funbrain.com/" TargetMode="External"/><Relationship Id="rId144" Type="http://schemas.openxmlformats.org/officeDocument/2006/relationships/image" Target="media/image71.jpeg"/><Relationship Id="rId90" Type="http://schemas.openxmlformats.org/officeDocument/2006/relationships/image" Target="media/image44.png"/><Relationship Id="rId165" Type="http://schemas.openxmlformats.org/officeDocument/2006/relationships/hyperlink" Target="http://www.listen-and-write.com/" TargetMode="External"/><Relationship Id="rId186" Type="http://schemas.openxmlformats.org/officeDocument/2006/relationships/image" Target="media/image93.png"/><Relationship Id="rId211" Type="http://schemas.openxmlformats.org/officeDocument/2006/relationships/hyperlink" Target="http://www.learner.org/interactives/spelling/index.html" TargetMode="External"/><Relationship Id="rId232" Type="http://schemas.openxmlformats.org/officeDocument/2006/relationships/image" Target="media/image116.png"/><Relationship Id="rId253" Type="http://schemas.openxmlformats.org/officeDocument/2006/relationships/image" Target="media/image127.png"/><Relationship Id="rId27" Type="http://schemas.openxmlformats.org/officeDocument/2006/relationships/hyperlink" Target="http://www.busyteacher.org/" TargetMode="External"/><Relationship Id="rId48" Type="http://schemas.openxmlformats.org/officeDocument/2006/relationships/image" Target="media/image23.png"/><Relationship Id="rId69" Type="http://schemas.openxmlformats.org/officeDocument/2006/relationships/hyperlink" Target="http://www.englishforeveryone.org/" TargetMode="External"/><Relationship Id="rId113" Type="http://schemas.openxmlformats.org/officeDocument/2006/relationships/hyperlink" Target="http://www.everythingesl.net/" TargetMode="External"/><Relationship Id="rId134" Type="http://schemas.openxmlformats.org/officeDocument/2006/relationships/image" Target="media/image66.png"/><Relationship Id="rId80" Type="http://schemas.openxmlformats.org/officeDocument/2006/relationships/image" Target="media/image39.png"/><Relationship Id="rId155" Type="http://schemas.openxmlformats.org/officeDocument/2006/relationships/hyperlink" Target="http://www.learningapps.org/" TargetMode="External"/><Relationship Id="rId176" Type="http://schemas.openxmlformats.org/officeDocument/2006/relationships/image" Target="media/image88.png"/><Relationship Id="rId197" Type="http://schemas.openxmlformats.org/officeDocument/2006/relationships/hyperlink" Target="http://www.quizlet.com/" TargetMode="External"/><Relationship Id="rId201" Type="http://schemas.openxmlformats.org/officeDocument/2006/relationships/hyperlink" Target="http://www.sharemylesson.com/" TargetMode="External"/><Relationship Id="rId222" Type="http://schemas.openxmlformats.org/officeDocument/2006/relationships/image" Target="media/image111.png"/><Relationship Id="rId243" Type="http://schemas.openxmlformats.org/officeDocument/2006/relationships/image" Target="media/image122.gif"/><Relationship Id="rId264" Type="http://schemas.openxmlformats.org/officeDocument/2006/relationships/image" Target="media/image133.png"/><Relationship Id="rId17" Type="http://schemas.openxmlformats.org/officeDocument/2006/relationships/hyperlink" Target="http://www.betteratenglish.com/" TargetMode="External"/><Relationship Id="rId38" Type="http://schemas.openxmlformats.org/officeDocument/2006/relationships/image" Target="media/image18.png"/><Relationship Id="rId59" Type="http://schemas.openxmlformats.org/officeDocument/2006/relationships/hyperlink" Target="http://www.engames.eu/" TargetMode="External"/><Relationship Id="rId103" Type="http://schemas.openxmlformats.org/officeDocument/2006/relationships/hyperlink" Target="http://www.eslteachersboard.com/" TargetMode="External"/><Relationship Id="rId124" Type="http://schemas.openxmlformats.org/officeDocument/2006/relationships/image" Target="media/image61.png"/><Relationship Id="rId70" Type="http://schemas.openxmlformats.org/officeDocument/2006/relationships/image" Target="media/image34.png"/><Relationship Id="rId91" Type="http://schemas.openxmlformats.org/officeDocument/2006/relationships/hyperlink" Target="http://www.eslkidstuff.com/" TargetMode="External"/><Relationship Id="rId145" Type="http://schemas.openxmlformats.org/officeDocument/2006/relationships/hyperlink" Target="http://www.krazydad.com/" TargetMode="External"/><Relationship Id="rId166" Type="http://schemas.openxmlformats.org/officeDocument/2006/relationships/image" Target="media/image82.png"/><Relationship Id="rId187" Type="http://schemas.openxmlformats.org/officeDocument/2006/relationships/hyperlink" Target="http://www.osric.com/" TargetMode="External"/><Relationship Id="rId1" Type="http://schemas.openxmlformats.org/officeDocument/2006/relationships/styles" Target="styles.xml"/><Relationship Id="rId212" Type="http://schemas.openxmlformats.org/officeDocument/2006/relationships/image" Target="media/image106.png"/><Relationship Id="rId233" Type="http://schemas.openxmlformats.org/officeDocument/2006/relationships/hyperlink" Target="http://www.tes.co.uk/" TargetMode="External"/><Relationship Id="rId254" Type="http://schemas.openxmlformats.org/officeDocument/2006/relationships/hyperlink" Target="http://www.voicethread.com/" TargetMode="External"/><Relationship Id="rId28" Type="http://schemas.openxmlformats.org/officeDocument/2006/relationships/image" Target="media/image13.jpeg"/><Relationship Id="rId49" Type="http://schemas.openxmlformats.org/officeDocument/2006/relationships/hyperlink" Target="http://www.eltbase.com/" TargetMode="External"/><Relationship Id="rId114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3C1E1204</Template>
  <TotalTime>1</TotalTime>
  <Pages>17</Pages>
  <Words>1777</Words>
  <Characters>10130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Dominic Brassington</cp:lastModifiedBy>
  <cp:revision>2</cp:revision>
  <dcterms:created xsi:type="dcterms:W3CDTF">2018-11-25T22:46:00Z</dcterms:created>
  <dcterms:modified xsi:type="dcterms:W3CDTF">2018-11-25T22:46:00Z</dcterms:modified>
</cp:coreProperties>
</file>